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884" w:rsidRDefault="00646F38">
      <w:pPr>
        <w:spacing w:after="0" w:line="216" w:lineRule="auto"/>
        <w:ind w:left="0" w:firstLine="0"/>
      </w:pPr>
      <w:bookmarkStart w:id="0" w:name="_GoBack"/>
      <w:bookmarkEnd w:id="0"/>
      <w:r>
        <w:rPr>
          <w:rFonts w:ascii="Calibri" w:eastAsia="Calibri" w:hAnsi="Calibri" w:cs="Calibri"/>
          <w:b/>
          <w:sz w:val="88"/>
        </w:rPr>
        <w:t>Raising awareness of autistic spectrum disorders for healthcare assistants</w:t>
      </w:r>
    </w:p>
    <w:p w:rsidR="00F82884" w:rsidRDefault="00646F38">
      <w:pPr>
        <w:spacing w:line="249" w:lineRule="auto"/>
        <w:ind w:left="-5"/>
      </w:pPr>
      <w:r>
        <w:rPr>
          <w:rFonts w:ascii="Calibri" w:eastAsia="Calibri" w:hAnsi="Calibri" w:cs="Calibri"/>
          <w:b/>
          <w:sz w:val="23"/>
        </w:rPr>
        <w:t>Catherine Hayes,</w:t>
      </w:r>
      <w:r>
        <w:rPr>
          <w:rFonts w:ascii="Calibri" w:eastAsia="Calibri" w:hAnsi="Calibri" w:cs="Calibri"/>
          <w:sz w:val="23"/>
        </w:rPr>
        <w:t xml:space="preserve"> Reader in Health Professions Pedagogic Practice, Faculty of Health Sciences and Wellbeing, University of Sunderland, Visiting Professor of Higher Education Pedagogic Practice, University of Cumbria, Visiting Professor of Higher Education, Liverpool Hope U</w:t>
      </w:r>
      <w:r>
        <w:rPr>
          <w:rFonts w:ascii="Calibri" w:eastAsia="Calibri" w:hAnsi="Calibri" w:cs="Calibri"/>
          <w:sz w:val="23"/>
        </w:rPr>
        <w:t xml:space="preserve">niversity; </w:t>
      </w:r>
      <w:r>
        <w:rPr>
          <w:rFonts w:ascii="Calibri" w:eastAsia="Calibri" w:hAnsi="Calibri" w:cs="Calibri"/>
          <w:b/>
          <w:sz w:val="23"/>
        </w:rPr>
        <w:t>Lisa Alcorn,</w:t>
      </w:r>
      <w:r>
        <w:rPr>
          <w:rFonts w:ascii="Calibri" w:eastAsia="Calibri" w:hAnsi="Calibri" w:cs="Calibri"/>
          <w:sz w:val="23"/>
        </w:rPr>
        <w:t xml:space="preserve"> Director of Strategic Operations, Potens UK, Professional </w:t>
      </w:r>
    </w:p>
    <w:p w:rsidR="00F82884" w:rsidRDefault="00646F38">
      <w:pPr>
        <w:spacing w:line="249" w:lineRule="auto"/>
        <w:ind w:left="-5"/>
      </w:pPr>
      <w:r>
        <w:rPr>
          <w:rFonts w:ascii="Calibri" w:eastAsia="Calibri" w:hAnsi="Calibri" w:cs="Calibri"/>
          <w:sz w:val="23"/>
        </w:rPr>
        <w:t xml:space="preserve">Doctorate Graduate, Faculty of Health Sciences and Wellbeing, University of Sunderland; and </w:t>
      </w:r>
      <w:r>
        <w:rPr>
          <w:rFonts w:ascii="Calibri" w:eastAsia="Calibri" w:hAnsi="Calibri" w:cs="Calibri"/>
          <w:b/>
          <w:sz w:val="23"/>
        </w:rPr>
        <w:t>Yitka Graham,</w:t>
      </w:r>
      <w:r>
        <w:rPr>
          <w:rFonts w:ascii="Calibri" w:eastAsia="Calibri" w:hAnsi="Calibri" w:cs="Calibri"/>
          <w:sz w:val="23"/>
        </w:rPr>
        <w:t xml:space="preserve"> Senior </w:t>
      </w:r>
    </w:p>
    <w:p w:rsidR="00F82884" w:rsidRDefault="00646F38">
      <w:pPr>
        <w:spacing w:line="249" w:lineRule="auto"/>
        <w:ind w:left="-5"/>
      </w:pPr>
      <w:r>
        <w:rPr>
          <w:rFonts w:ascii="Calibri" w:eastAsia="Calibri" w:hAnsi="Calibri" w:cs="Calibri"/>
          <w:sz w:val="23"/>
        </w:rPr>
        <w:t xml:space="preserve">Lecturer in NHS and Health Services Engagement, Faculty of </w:t>
      </w:r>
      <w:r>
        <w:rPr>
          <w:rFonts w:ascii="Calibri" w:eastAsia="Calibri" w:hAnsi="Calibri" w:cs="Calibri"/>
          <w:sz w:val="23"/>
        </w:rPr>
        <w:t>Health Sciences and Wellbeing, University of Sunderland</w:t>
      </w:r>
    </w:p>
    <w:p w:rsidR="00F82884" w:rsidRDefault="00F82884">
      <w:pPr>
        <w:sectPr w:rsidR="00F82884">
          <w:headerReference w:type="even" r:id="rId6"/>
          <w:headerReference w:type="default" r:id="rId7"/>
          <w:footerReference w:type="even" r:id="rId8"/>
          <w:footerReference w:type="default" r:id="rId9"/>
          <w:headerReference w:type="first" r:id="rId10"/>
          <w:footerReference w:type="first" r:id="rId11"/>
          <w:pgSz w:w="12189" w:h="16554"/>
          <w:pgMar w:top="1333" w:right="750" w:bottom="882" w:left="680" w:header="535" w:footer="393" w:gutter="0"/>
          <w:pgNumType w:start="550"/>
          <w:cols w:space="720"/>
        </w:sectPr>
      </w:pPr>
    </w:p>
    <w:p w:rsidR="00F82884" w:rsidRDefault="00646F38">
      <w:pPr>
        <w:framePr w:dropCap="drop" w:lines="3" w:wrap="around" w:vAnchor="text" w:hAnchor="text"/>
        <w:spacing w:after="0" w:line="825" w:lineRule="exact"/>
        <w:ind w:left="-15" w:firstLine="0"/>
      </w:pPr>
      <w:r>
        <w:rPr>
          <w:rFonts w:ascii="Calibri" w:eastAsia="Calibri" w:hAnsi="Calibri" w:cs="Calibri"/>
          <w:b/>
          <w:position w:val="-4"/>
          <w:sz w:val="78"/>
        </w:rPr>
        <w:t>H</w:t>
      </w:r>
    </w:p>
    <w:p w:rsidR="00F82884" w:rsidRDefault="00646F38">
      <w:pPr>
        <w:ind w:left="-5" w:right="42"/>
      </w:pPr>
      <w:r>
        <w:t xml:space="preserve">ealthcare assistants (HCAs) play a significant role in the reassurance and holistic management of </w:t>
      </w:r>
    </w:p>
    <w:p w:rsidR="00F82884" w:rsidRDefault="00646F38">
      <w:pPr>
        <w:ind w:left="-5" w:right="42"/>
      </w:pPr>
      <w:r>
        <w:t>patient caseloads in practice. Autistic spectrum disorder (ASD) is a series of conditions necessitating understanding and compassion that HCAs are ideally pl</w:t>
      </w:r>
      <w:r>
        <w:t>aced to support in clinical practice.</w:t>
      </w:r>
    </w:p>
    <w:p w:rsidR="00F82884" w:rsidRDefault="00646F38">
      <w:pPr>
        <w:ind w:left="-15" w:right="42" w:firstLine="170"/>
      </w:pPr>
      <w:r>
        <w:t>Providing a straightforward definition of what ASD is and the challenges it can pose to healthcare workers is one of the first means of devising supportive adaptations to healthcare in practice. ASD can be defined as a</w:t>
      </w:r>
      <w:r>
        <w:t xml:space="preserve"> series of developmental conditions with a corresponding set of characteristic presentations (Lo et al, 2018). Compared to people who do not have ASD, people with the condition often appear to lack social capacity to engage with others. They also react pro</w:t>
      </w:r>
      <w:r>
        <w:t xml:space="preserve">foundly differently to changes in their sensory environments (i.e. to sound, touch, lighting, visual </w:t>
      </w:r>
      <w:r>
        <w:t>stimulation or taste, where exaggerated responses such as shouting may occur). These reactions are collectively termed ‘cognitive overload’ (McDonnell et a</w:t>
      </w:r>
      <w:r>
        <w:t>l, 2015).</w:t>
      </w:r>
    </w:p>
    <w:p w:rsidR="00F82884" w:rsidRDefault="00646F38">
      <w:pPr>
        <w:ind w:left="-15" w:right="42" w:firstLine="170"/>
      </w:pPr>
      <w:r>
        <w:t>The basis of feeling calm and settled for most people with ASD comes from having a very definite degree of structure and routine in their lives (Karpin and O’Connell, 2015). This provides a valuable means of aiding people with ASD to make meaning</w:t>
      </w:r>
      <w:r>
        <w:t xml:space="preserve"> of their experiences and to make it less stressful to them overall. </w:t>
      </w:r>
    </w:p>
    <w:p w:rsidR="00F82884" w:rsidRDefault="00646F38">
      <w:pPr>
        <w:ind w:left="-15" w:right="42" w:firstLine="170"/>
      </w:pPr>
      <w:r>
        <w:t xml:space="preserve">Backing this, structure and routine can be pivotal to support and enable people with ASD to integrate and function well in relation to societal norms. This is where </w:t>
      </w:r>
    </w:p>
    <w:p w:rsidR="00F82884" w:rsidRDefault="00646F38">
      <w:pPr>
        <w:ind w:left="-5" w:right="42"/>
      </w:pPr>
      <w:r>
        <w:t xml:space="preserve">HCAs can perform an </w:t>
      </w:r>
      <w:r>
        <w:t xml:space="preserve">invaluable role in </w:t>
      </w:r>
    </w:p>
    <w:tbl>
      <w:tblPr>
        <w:tblStyle w:val="TableGrid"/>
        <w:tblpPr w:vertAnchor="text" w:horzAnchor="margin" w:tblpY="63"/>
        <w:tblOverlap w:val="never"/>
        <w:tblW w:w="7068" w:type="dxa"/>
        <w:tblInd w:w="0" w:type="dxa"/>
        <w:tblCellMar>
          <w:top w:w="86" w:type="dxa"/>
          <w:left w:w="113" w:type="dxa"/>
          <w:bottom w:w="0" w:type="dxa"/>
          <w:right w:w="115" w:type="dxa"/>
        </w:tblCellMar>
        <w:tblLook w:val="04A0" w:firstRow="1" w:lastRow="0" w:firstColumn="1" w:lastColumn="0" w:noHBand="0" w:noVBand="1"/>
      </w:tblPr>
      <w:tblGrid>
        <w:gridCol w:w="7068"/>
      </w:tblGrid>
      <w:tr w:rsidR="00F82884">
        <w:trPr>
          <w:trHeight w:val="397"/>
        </w:trPr>
        <w:tc>
          <w:tcPr>
            <w:tcW w:w="7068" w:type="dxa"/>
            <w:tcBorders>
              <w:top w:val="nil"/>
              <w:left w:val="nil"/>
              <w:bottom w:val="nil"/>
              <w:right w:val="nil"/>
            </w:tcBorders>
            <w:shd w:val="clear" w:color="auto" w:fill="009F4F"/>
          </w:tcPr>
          <w:p w:rsidR="00F82884" w:rsidRDefault="00646F38">
            <w:pPr>
              <w:spacing w:after="0" w:line="259" w:lineRule="auto"/>
              <w:ind w:left="57" w:firstLine="0"/>
            </w:pPr>
            <w:r>
              <w:rPr>
                <w:rFonts w:ascii="Calibri" w:eastAsia="Calibri" w:hAnsi="Calibri" w:cs="Calibri"/>
                <w:b/>
                <w:color w:val="FFFFFF"/>
              </w:rPr>
              <w:t>Abstract</w:t>
            </w:r>
          </w:p>
        </w:tc>
      </w:tr>
      <w:tr w:rsidR="00F82884">
        <w:trPr>
          <w:trHeight w:val="4058"/>
        </w:trPr>
        <w:tc>
          <w:tcPr>
            <w:tcW w:w="7068" w:type="dxa"/>
            <w:tcBorders>
              <w:top w:val="nil"/>
              <w:left w:val="nil"/>
              <w:bottom w:val="nil"/>
              <w:right w:val="nil"/>
            </w:tcBorders>
            <w:shd w:val="clear" w:color="auto" w:fill="E3F1E6"/>
          </w:tcPr>
          <w:p w:rsidR="00F82884" w:rsidRDefault="00646F38">
            <w:pPr>
              <w:spacing w:after="0" w:line="262" w:lineRule="auto"/>
              <w:ind w:left="0" w:right="20" w:firstLine="0"/>
            </w:pPr>
            <w:r>
              <w:rPr>
                <w:rFonts w:ascii="Calibri" w:eastAsia="Calibri" w:hAnsi="Calibri" w:cs="Calibri"/>
                <w:sz w:val="18"/>
              </w:rPr>
              <w:t>This article provides an insight for healthcare assistants (HCAs) who may have limited knowledge of the implications of autistic spectrum disorder (ASD) for their everyday practice working with patients and their families and carers. The role of HCAs in th</w:t>
            </w:r>
            <w:r>
              <w:rPr>
                <w:rFonts w:ascii="Calibri" w:eastAsia="Calibri" w:hAnsi="Calibri" w:cs="Calibri"/>
                <w:sz w:val="18"/>
              </w:rPr>
              <w:t xml:space="preserve">is context is invaluable in providing compassion, support and much–needed reassurance in the different contexts within which healthcare is delivered. </w:t>
            </w:r>
          </w:p>
          <w:p w:rsidR="00F82884" w:rsidRDefault="00646F38">
            <w:pPr>
              <w:spacing w:after="0" w:line="262" w:lineRule="auto"/>
              <w:ind w:left="0" w:firstLine="170"/>
            </w:pPr>
            <w:r>
              <w:rPr>
                <w:rFonts w:ascii="Calibri" w:eastAsia="Calibri" w:hAnsi="Calibri" w:cs="Calibri"/>
                <w:sz w:val="18"/>
              </w:rPr>
              <w:t xml:space="preserve">This article provides a basic overview of what the common presentations of ASD are and this is framed in </w:t>
            </w:r>
            <w:r>
              <w:rPr>
                <w:rFonts w:ascii="Calibri" w:eastAsia="Calibri" w:hAnsi="Calibri" w:cs="Calibri"/>
                <w:sz w:val="18"/>
              </w:rPr>
              <w:t>an understanding of why a key consideration for patients living with the condition and their families and carers is where care is provided. Via raising awareness of how adaptations to HCA practice might best be made to facilitate high–quality care, the pap</w:t>
            </w:r>
            <w:r>
              <w:rPr>
                <w:rFonts w:ascii="Calibri" w:eastAsia="Calibri" w:hAnsi="Calibri" w:cs="Calibri"/>
                <w:sz w:val="18"/>
              </w:rPr>
              <w:t xml:space="preserve">er simultaneously raises the need for holistic management of a very vulnerable patient caseload. </w:t>
            </w:r>
          </w:p>
          <w:p w:rsidR="00F82884" w:rsidRDefault="00646F38">
            <w:pPr>
              <w:spacing w:after="64" w:line="262" w:lineRule="auto"/>
              <w:ind w:left="0" w:firstLine="170"/>
            </w:pPr>
            <w:r>
              <w:rPr>
                <w:rFonts w:ascii="Calibri" w:eastAsia="Calibri" w:hAnsi="Calibri" w:cs="Calibri"/>
                <w:sz w:val="18"/>
              </w:rPr>
              <w:t>The article ends by facilitating HCAs in reflecting on their level of existing knowledge of autism and how they might better apply this in practice with patie</w:t>
            </w:r>
            <w:r>
              <w:rPr>
                <w:rFonts w:ascii="Calibri" w:eastAsia="Calibri" w:hAnsi="Calibri" w:cs="Calibri"/>
                <w:sz w:val="18"/>
              </w:rPr>
              <w:t>nts living with the everyday challenges of ASD.</w:t>
            </w:r>
          </w:p>
          <w:p w:rsidR="00F82884" w:rsidRDefault="00646F38">
            <w:pPr>
              <w:spacing w:after="3" w:line="259" w:lineRule="auto"/>
              <w:ind w:left="2" w:firstLine="0"/>
            </w:pPr>
            <w:r>
              <w:rPr>
                <w:rFonts w:ascii="Calibri" w:eastAsia="Calibri" w:hAnsi="Calibri" w:cs="Calibri"/>
                <w:b/>
                <w:sz w:val="18"/>
              </w:rPr>
              <w:t>Keywords</w:t>
            </w:r>
          </w:p>
          <w:p w:rsidR="00F82884" w:rsidRDefault="00646F38">
            <w:pPr>
              <w:spacing w:after="3" w:line="259" w:lineRule="auto"/>
              <w:ind w:left="2"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73337</wp:posOffset>
                      </wp:positionH>
                      <wp:positionV relativeFrom="paragraph">
                        <wp:posOffset>40133</wp:posOffset>
                      </wp:positionV>
                      <wp:extent cx="69596" cy="374397"/>
                      <wp:effectExtent l="0" t="0" r="0" b="0"/>
                      <wp:wrapSquare wrapText="bothSides"/>
                      <wp:docPr id="7029" name="Group 7029"/>
                      <wp:cNvGraphicFramePr/>
                      <a:graphic xmlns:a="http://schemas.openxmlformats.org/drawingml/2006/main">
                        <a:graphicData uri="http://schemas.microsoft.com/office/word/2010/wordprocessingGroup">
                          <wpg:wgp>
                            <wpg:cNvGrpSpPr/>
                            <wpg:grpSpPr>
                              <a:xfrm>
                                <a:off x="0" y="0"/>
                                <a:ext cx="69596" cy="374397"/>
                                <a:chOff x="0" y="0"/>
                                <a:chExt cx="69596" cy="374397"/>
                              </a:xfrm>
                            </wpg:grpSpPr>
                            <wps:wsp>
                              <wps:cNvPr id="46" name="Shape 46"/>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50" name="Shape 50"/>
                              <wps:cNvSpPr/>
                              <wps:spPr>
                                <a:xfrm>
                                  <a:off x="0" y="15240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54" name="Shape 54"/>
                              <wps:cNvSpPr/>
                              <wps:spPr>
                                <a:xfrm>
                                  <a:off x="0" y="304801"/>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anchor>
                  </w:drawing>
                </mc:Choice>
                <mc:Fallback>
                  <w:pict>
                    <v:group w14:anchorId="20A3793B" id="Group 7029" o:spid="_x0000_s1026" style="position:absolute;margin-left:5.75pt;margin-top:3.15pt;width:5.5pt;height:29.5pt;z-index:251658240" coordsize="69596,37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">
                      <v:shape id="Shape 46"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IDPsMA&#10;AADbAAAADwAAAGRycy9kb3ducmV2LnhtbESPT4vCMBTE74LfITzBy6Kpu0uRapQiCJ6EVRG8PZrX&#10;P9q81Car1U+/WRA8DjPzG2a+7EwtbtS6yrKCyTgCQZxZXXGh4LBfj6YgnEfWWFsmBQ9ysFz0e3NM&#10;tL3zD912vhABwi5BBaX3TSKly0oy6Ma2IQ5ebluDPsi2kLrFe4CbWn5GUSwNVhwWSmxoVVJ22f0a&#10;BfiRHq8Frc2mifNnml2/tqczKzUcdOkMhKfOv8Ov9kYr+I7h/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IDPsMAAADbAAAADwAAAAAAAAAAAAAAAACYAgAAZHJzL2Rv&#10;d25yZXYueG1sUEsFBgAAAAAEAAQA9QAAAIgDAAAAAA==&#10;" path="m34798,c54013,,69596,15570,69596,34798v,19215,-15583,34798,-34798,34798c15583,69596,,54013,,34798,,15570,15583,,34798,xe" fillcolor="#fbaf15" stroked="f" strokeweight="0">
                        <v:stroke miterlimit="83231f" joinstyle="miter"/>
                        <v:path arrowok="t" textboxrect="0,0,69596,69596"/>
                      </v:shape>
                      <v:shape id="Shape 50" o:spid="_x0000_s1028" style="position:absolute;top:152400;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oDMAA&#10;AADbAAAADwAAAGRycy9kb3ducmV2LnhtbERPy4rCMBTdC/5DuIIb0VQHi1SjFEFwNeADwd2lubbV&#10;5qY2UTt+/WQhuDyc92LVmko8qXGlZQXjUQSCOLO65FzB8bAZzkA4j6yxskwK/sjBatntLDDR9sU7&#10;eu59LkIIuwQVFN7XiZQuK8igG9maOHAX2xj0ATa51A2+Qrip5CSKYmmw5NBQYE3rgrLb/mEU4CA9&#10;3XPamG0dX95pdv/5PV9ZqX6vTecgPLX+K/64t1rBNKwPX8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Y6oDMAAAADbAAAADwAAAAAAAAAAAAAAAACYAgAAZHJzL2Rvd25y&#10;ZXYueG1sUEsFBgAAAAAEAAQA9QAAAIUDAAAAAA==&#10;" path="m34798,c54013,,69596,15570,69596,34798v,19215,-15583,34798,-34798,34798c15583,69596,,54013,,34798,,15570,15583,,34798,xe" fillcolor="#fbaf15" stroked="f" strokeweight="0">
                        <v:stroke miterlimit="83231f" joinstyle="miter"/>
                        <v:path arrowok="t" textboxrect="0,0,69596,69596"/>
                      </v:shape>
                      <v:shape id="Shape 54" o:spid="_x0000_s1029" style="position:absolute;top:304801;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uD8UA&#10;AADbAAAADwAAAGRycy9kb3ducmV2LnhtbESPQWvCQBSE70L/w/IKvRTdtGqQ1DUEQcipUJVCb4/s&#10;M0mbfZtkV5P667tCweMwM98w63Q0jbhQ72rLCl5mEQjiwuqaSwXHw266AuE8ssbGMin4JQfp5mGy&#10;xkTbgT/osvelCBB2CSqovG8TKV1RkUE3sy1x8E62N+iD7EupexwC3DTyNYpiabDmsFBhS9uKip/9&#10;2SjA5+yzK2ln8jY+XbOim79/fbNST49j9gbC0+jv4f92rhUsF3D7En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ta4PxQAAANsAAAAPAAAAAAAAAAAAAAAAAJgCAABkcnMv&#10;ZG93bnJldi54bWxQSwUGAAAAAAQABAD1AAAAigMAAAAA&#10;" path="m34798,c54013,,69596,15570,69596,34798v,19215,-15583,34798,-34798,34798c15583,69596,,54013,,34798,,15570,15583,,34798,xe" fillcolor="#fbaf15" stroked="f" strokeweight="0">
                        <v:stroke miterlimit="83231f" joinstyle="miter"/>
                        <v:path arrowok="t" textboxrect="0,0,69596,6959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column">
                        <wp:posOffset>2333938</wp:posOffset>
                      </wp:positionH>
                      <wp:positionV relativeFrom="paragraph">
                        <wp:posOffset>40133</wp:posOffset>
                      </wp:positionV>
                      <wp:extent cx="69596" cy="374397"/>
                      <wp:effectExtent l="0" t="0" r="0" b="0"/>
                      <wp:wrapSquare wrapText="bothSides"/>
                      <wp:docPr id="7030" name="Group 7030"/>
                      <wp:cNvGraphicFramePr/>
                      <a:graphic xmlns:a="http://schemas.openxmlformats.org/drawingml/2006/main">
                        <a:graphicData uri="http://schemas.microsoft.com/office/word/2010/wordprocessingGroup">
                          <wpg:wgp>
                            <wpg:cNvGrpSpPr/>
                            <wpg:grpSpPr>
                              <a:xfrm>
                                <a:off x="0" y="0"/>
                                <a:ext cx="69596" cy="374397"/>
                                <a:chOff x="0" y="0"/>
                                <a:chExt cx="69596" cy="374397"/>
                              </a:xfrm>
                            </wpg:grpSpPr>
                            <wps:wsp>
                              <wps:cNvPr id="48" name="Shape 48"/>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52" name="Shape 52"/>
                              <wps:cNvSpPr/>
                              <wps:spPr>
                                <a:xfrm>
                                  <a:off x="0" y="15240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56" name="Shape 56"/>
                              <wps:cNvSpPr/>
                              <wps:spPr>
                                <a:xfrm>
                                  <a:off x="0" y="304801"/>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anchor>
                  </w:drawing>
                </mc:Choice>
                <mc:Fallback>
                  <w:pict>
                    <v:group w14:anchorId="21FF3DDD" id="Group 7030" o:spid="_x0000_s1026" style="position:absolute;margin-left:183.75pt;margin-top:3.15pt;width:5.5pt;height:29.5pt;z-index:251659264" coordsize="69596,374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">
                      <v:shape id="Shape 48"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y18AA&#10;AADbAAAADwAAAGRycy9kb3ducmV2LnhtbERPy4rCMBTdC/5DuIIb0VRHilSjFEFwNeADwd2lubbV&#10;5qY2UTt+/WQhuDyc92LVmko8qXGlZQXjUQSCOLO65FzB8bAZzkA4j6yxskwK/sjBatntLDDR9sU7&#10;eu59LkIIuwQVFN7XiZQuK8igG9maOHAX2xj0ATa51A2+Qrip5CSKYmmw5NBQYE3rgrLb/mEU4CA9&#10;3XPamG0dX95pdv/5PV9ZqX6vTecgPLX+K/64t1rBNIwNX8IPkM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y18AAAADbAAAADwAAAAAAAAAAAAAAAACYAgAAZHJzL2Rvd25y&#10;ZXYueG1sUEsFBgAAAAAEAAQA9QAAAIUDAAAAAA==&#10;" path="m34798,c54013,,69596,15570,69596,34798v,19215,-15583,34798,-34798,34798c15583,69596,,54013,,34798,,15570,15583,,34798,xe" fillcolor="#fbaf15" stroked="f" strokeweight="0">
                        <v:stroke miterlimit="83231f" joinstyle="miter"/>
                        <v:path arrowok="t" textboxrect="0,0,69596,69596"/>
                      </v:shape>
                      <v:shape id="Shape 52" o:spid="_x0000_s1028" style="position:absolute;top:152400;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T4MQA&#10;AADbAAAADwAAAGRycy9kb3ducmV2LnhtbESPT4vCMBTE74LfIbyFvcg2VVGW2ihFEDwt+IeFvT2a&#10;Z1u3ealN1OqnN4LgcZiZ3zDpojO1uFDrKssKhlEMgji3uuJCwX63+voG4TyyxtoyKbiRg8W830sx&#10;0fbKG7psfSEChF2CCkrvm0RKl5dk0EW2IQ7ewbYGfZBtIXWL1wA3tRzF8VQarDgslNjQsqT8f3s2&#10;CnCQ/Z4KWpl1Mz3cs/w0/vk7slKfH102A+Gp8+/wq73WCiYjeH4JP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Qk+DEAAAA2wAAAA8AAAAAAAAAAAAAAAAAmAIAAGRycy9k&#10;b3ducmV2LnhtbFBLBQYAAAAABAAEAPUAAACJAwAAAAA=&#10;" path="m34798,c54013,,69596,15570,69596,34798v,19215,-15583,34798,-34798,34798c15583,69596,,54013,,34798,,15570,15583,,34798,xe" fillcolor="#fbaf15" stroked="f" strokeweight="0">
                        <v:stroke miterlimit="83231f" joinstyle="miter"/>
                        <v:path arrowok="t" textboxrect="0,0,69596,69596"/>
                      </v:shape>
                      <v:shape id="Shape 56" o:spid="_x0000_s1029" style="position:absolute;top:304801;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V48MA&#10;AADbAAAADwAAAGRycy9kb3ducmV2LnhtbESPT4vCMBTE74LfITzBy6Kpu2yRapQiCJ6EVRG8PZrX&#10;P9q81Car1U+/WRA8DjPzG2a+7EwtbtS6yrKCyTgCQZxZXXGh4LBfj6YgnEfWWFsmBQ9ysFz0e3NM&#10;tL3zD912vhABwi5BBaX3TSKly0oy6Ma2IQ5ebluDPsi2kLrFe4CbWn5GUSwNVhwWSmxoVVJ22f0a&#10;BfiRHq8Frc2mifNnml2/tqczKzUcdOkMhKfOv8Ov9kYr+I7h/0v4A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SuV48MAAADbAAAADwAAAAAAAAAAAAAAAACYAgAAZHJzL2Rv&#10;d25yZXYueG1sUEsFBgAAAAAEAAQA9QAAAIgDAAAAAA==&#10;" path="m34798,c54013,,69596,15570,69596,34798v,19215,-15583,34798,-34798,34798c15583,69596,,54013,,34798,,15570,15583,,34798,xe" fillcolor="#fbaf15" stroked="f" strokeweight="0">
                        <v:stroke miterlimit="83231f" joinstyle="miter"/>
                        <v:path arrowok="t" textboxrect="0,0,69596,69596"/>
                      </v:shape>
                      <w10:wrap type="square"/>
                    </v:group>
                  </w:pict>
                </mc:Fallback>
              </mc:AlternateContent>
            </w:r>
            <w:r>
              <w:rPr>
                <w:rFonts w:ascii="Calibri" w:eastAsia="Calibri" w:hAnsi="Calibri" w:cs="Calibri"/>
                <w:sz w:val="18"/>
              </w:rPr>
              <w:t xml:space="preserve">  Autistic spectrum disorder   Autism</w:t>
            </w:r>
          </w:p>
          <w:p w:rsidR="00F82884" w:rsidRDefault="00646F38">
            <w:pPr>
              <w:spacing w:after="3" w:line="259" w:lineRule="auto"/>
              <w:ind w:left="2" w:firstLine="0"/>
            </w:pPr>
            <w:r>
              <w:rPr>
                <w:rFonts w:ascii="Calibri" w:eastAsia="Calibri" w:hAnsi="Calibri" w:cs="Calibri"/>
                <w:sz w:val="18"/>
              </w:rPr>
              <w:t xml:space="preserve">  Intellectual disability    Communication</w:t>
            </w:r>
          </w:p>
          <w:p w:rsidR="00F82884" w:rsidRDefault="00646F38">
            <w:pPr>
              <w:tabs>
                <w:tab w:val="center" w:pos="3448"/>
              </w:tabs>
              <w:spacing w:after="0" w:line="259" w:lineRule="auto"/>
              <w:ind w:left="0" w:firstLine="0"/>
            </w:pPr>
            <w:r>
              <w:rPr>
                <w:rFonts w:ascii="Calibri" w:eastAsia="Calibri" w:hAnsi="Calibri" w:cs="Calibri"/>
                <w:sz w:val="18"/>
              </w:rPr>
              <w:t xml:space="preserve">  Holistic care </w:t>
            </w:r>
            <w:r>
              <w:rPr>
                <w:rFonts w:ascii="Calibri" w:eastAsia="Calibri" w:hAnsi="Calibri" w:cs="Calibri"/>
                <w:sz w:val="18"/>
              </w:rPr>
              <w:tab/>
              <w:t xml:space="preserve">   Healthcare assistants </w:t>
            </w:r>
          </w:p>
        </w:tc>
      </w:tr>
    </w:tbl>
    <w:p w:rsidR="00F82884" w:rsidRDefault="00646F38">
      <w:pPr>
        <w:ind w:left="-5" w:right="42"/>
      </w:pPr>
      <w:r>
        <w:t>supporting patients and their families and carers living with autism through visits to healthcare environments, which are not a usual part of their daily routines. Learning specific mechanisms of support is an ideal way to begin actively supporting patient</w:t>
      </w:r>
      <w:r>
        <w:t xml:space="preserve">s in practice (see </w:t>
      </w:r>
      <w:r>
        <w:rPr>
          <w:i/>
        </w:rPr>
        <w:t>Table 1</w:t>
      </w:r>
      <w:r>
        <w:t xml:space="preserve">). </w:t>
      </w:r>
    </w:p>
    <w:p w:rsidR="00F82884" w:rsidRDefault="00646F38">
      <w:pPr>
        <w:ind w:left="-15" w:right="42" w:firstLine="170"/>
      </w:pPr>
      <w:r>
        <w:t xml:space="preserve">This article provides an insight into how this might be achieved for HCAs. </w:t>
      </w:r>
    </w:p>
    <w:p w:rsidR="00F82884" w:rsidRDefault="00646F38">
      <w:pPr>
        <w:ind w:left="-15" w:right="42" w:firstLine="170"/>
      </w:pPr>
      <w:r>
        <w:t xml:space="preserve">A key problem for people living with ASD has been the manner in which they have been homogenously grouped, </w:t>
      </w:r>
      <w:r>
        <w:lastRenderedPageBreak/>
        <w:t>instead of being treated as individuals wit</w:t>
      </w:r>
      <w:r>
        <w:t xml:space="preserve">h individual needs. Despite this having been done often with the best of intentions to provide designated support, it is important that they maintain a sense of self and individuality that comes from holistic care. </w:t>
      </w:r>
    </w:p>
    <w:p w:rsidR="00F82884" w:rsidRDefault="00646F38">
      <w:pPr>
        <w:ind w:left="-15" w:right="185" w:firstLine="170"/>
      </w:pPr>
      <w:r>
        <w:t>ASD can appear very different from perso</w:t>
      </w:r>
      <w:r>
        <w:t>n to person, and throughout their lives, some patients may have what can appear as a diminished intellectual ability, whereas others are very capable intellectually (Bishop-Fitzpatrick et al, 2018). Individuals with ASD often have other conditions that exi</w:t>
      </w:r>
      <w:r>
        <w:t>st alongside their condition, for example, epilepsy, metabolic disorders such as phenylketonuria, sensory impairments and genetic conditions such as fragile X syndrome and Down’s syndrome (Boucher, 2011).</w:t>
      </w:r>
    </w:p>
    <w:p w:rsidR="00F82884" w:rsidRDefault="00646F38">
      <w:pPr>
        <w:ind w:left="-15" w:right="42" w:firstLine="170"/>
      </w:pPr>
      <w:r>
        <w:t>It is recognized that this caseload of patients oft</w:t>
      </w:r>
      <w:r>
        <w:t>en represents a complex and vulnerable group in society and that people are often at increased risk of stigma and discrimination, which has a negative impact on their quality of life (Zuckerman et al, 2018).</w:t>
      </w:r>
    </w:p>
    <w:p w:rsidR="00F82884" w:rsidRDefault="00646F38">
      <w:pPr>
        <w:spacing w:after="40" w:line="216" w:lineRule="auto"/>
        <w:ind w:left="-5"/>
      </w:pPr>
      <w:r>
        <w:rPr>
          <w:rFonts w:ascii="Calibri" w:eastAsia="Calibri" w:hAnsi="Calibri" w:cs="Calibri"/>
          <w:b/>
          <w:sz w:val="22"/>
        </w:rPr>
        <w:t>Just how common is ASD?</w:t>
      </w:r>
    </w:p>
    <w:p w:rsidR="00F82884" w:rsidRDefault="00646F38">
      <w:pPr>
        <w:ind w:left="-5" w:right="275"/>
      </w:pPr>
      <w:r>
        <w:t xml:space="preserve">Global statistics on ASD reveal that there are 7.6 million people living with autism in the world, of whom half also have an intellectual disability </w:t>
      </w:r>
    </w:p>
    <w:p w:rsidR="00F82884" w:rsidRDefault="00646F38">
      <w:pPr>
        <w:ind w:left="-5" w:right="42"/>
      </w:pPr>
      <w:r>
        <w:t>(World Health Organisation (WHO), 2013). Despite this exceptionally high statistic, the reasons for the de</w:t>
      </w:r>
      <w:r>
        <w:t xml:space="preserve">velopment of ASD remain uncertain from a scientific perspective. It is suspected, though, that there are a number of contributing factors that predispose people to develop the condition, such as genetics and environmental issues (Vinogradova, 2014). </w:t>
      </w:r>
    </w:p>
    <w:p w:rsidR="00F82884" w:rsidRDefault="00646F38">
      <w:pPr>
        <w:ind w:left="-15" w:right="216" w:firstLine="170"/>
      </w:pPr>
      <w:r>
        <w:t>ASD i</w:t>
      </w:r>
      <w:r>
        <w:t>s one of the commonest diagnosed developmental conditions (Taylor et al, 2013). There is a distinct difference in how symptoms present in those males who live with the condition. They are statistically more likely to develop ASD than females, who are stati</w:t>
      </w:r>
      <w:r>
        <w:t xml:space="preserve">stically more likely to be misdiagnosed or discharged during the process of diagnosis. </w:t>
      </w:r>
    </w:p>
    <w:p w:rsidR="00F82884" w:rsidRDefault="00646F38">
      <w:pPr>
        <w:ind w:left="-15" w:right="133" w:firstLine="17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7307999</wp:posOffset>
                </wp:positionH>
                <wp:positionV relativeFrom="page">
                  <wp:posOffset>9815003</wp:posOffset>
                </wp:positionV>
                <wp:extent cx="88849" cy="88849"/>
                <wp:effectExtent l="0" t="0" r="0" b="0"/>
                <wp:wrapSquare wrapText="bothSides"/>
                <wp:docPr id="9315" name="Group 9315"/>
                <wp:cNvGraphicFramePr/>
                <a:graphic xmlns:a="http://schemas.openxmlformats.org/drawingml/2006/main">
                  <a:graphicData uri="http://schemas.microsoft.com/office/word/2010/wordprocessingGroup">
                    <wpg:wgp>
                      <wpg:cNvGrpSpPr/>
                      <wpg:grpSpPr>
                        <a:xfrm>
                          <a:off x="0" y="0"/>
                          <a:ext cx="88849" cy="88849"/>
                          <a:chOff x="0" y="0"/>
                          <a:chExt cx="88849" cy="88849"/>
                        </a:xfrm>
                      </wpg:grpSpPr>
                      <wps:wsp>
                        <wps:cNvPr id="227" name="Shape 227"/>
                        <wps:cNvSpPr/>
                        <wps:spPr>
                          <a:xfrm>
                            <a:off x="40360" y="61934"/>
                            <a:ext cx="4068" cy="7852"/>
                          </a:xfrm>
                          <a:custGeom>
                            <a:avLst/>
                            <a:gdLst/>
                            <a:ahLst/>
                            <a:cxnLst/>
                            <a:rect l="0" t="0" r="0" b="0"/>
                            <a:pathLst>
                              <a:path w="4068" h="7852">
                                <a:moveTo>
                                  <a:pt x="4068" y="0"/>
                                </a:moveTo>
                                <a:lnTo>
                                  <a:pt x="4068" y="7852"/>
                                </a:lnTo>
                                <a:lnTo>
                                  <a:pt x="1448" y="7852"/>
                                </a:lnTo>
                                <a:cubicBezTo>
                                  <a:pt x="0" y="6404"/>
                                  <a:pt x="0" y="4055"/>
                                  <a:pt x="1448" y="2620"/>
                                </a:cubicBezTo>
                                <a:lnTo>
                                  <a:pt x="4068" y="0"/>
                                </a:lnTo>
                                <a:close/>
                              </a:path>
                            </a:pathLst>
                          </a:custGeom>
                          <a:ln w="0" cap="flat">
                            <a:miter lim="127000"/>
                          </a:ln>
                        </wps:spPr>
                        <wps:style>
                          <a:lnRef idx="0">
                            <a:srgbClr val="000000">
                              <a:alpha val="0"/>
                            </a:srgbClr>
                          </a:lnRef>
                          <a:fillRef idx="1">
                            <a:srgbClr val="24247B"/>
                          </a:fillRef>
                          <a:effectRef idx="0">
                            <a:scrgbClr r="0" g="0" b="0"/>
                          </a:effectRef>
                          <a:fontRef idx="none"/>
                        </wps:style>
                        <wps:bodyPr/>
                      </wps:wsp>
                      <wps:wsp>
                        <wps:cNvPr id="228" name="Shape 228"/>
                        <wps:cNvSpPr/>
                        <wps:spPr>
                          <a:xfrm>
                            <a:off x="17983" y="40729"/>
                            <a:ext cx="26445" cy="7404"/>
                          </a:xfrm>
                          <a:custGeom>
                            <a:avLst/>
                            <a:gdLst/>
                            <a:ahLst/>
                            <a:cxnLst/>
                            <a:rect l="0" t="0" r="0" b="0"/>
                            <a:pathLst>
                              <a:path w="26445" h="7404">
                                <a:moveTo>
                                  <a:pt x="3708" y="0"/>
                                </a:moveTo>
                                <a:lnTo>
                                  <a:pt x="26445" y="0"/>
                                </a:lnTo>
                                <a:lnTo>
                                  <a:pt x="26445" y="7404"/>
                                </a:lnTo>
                                <a:lnTo>
                                  <a:pt x="3708" y="7404"/>
                                </a:lnTo>
                                <a:cubicBezTo>
                                  <a:pt x="1663" y="7404"/>
                                  <a:pt x="0" y="5741"/>
                                  <a:pt x="0" y="3696"/>
                                </a:cubicBezTo>
                                <a:cubicBezTo>
                                  <a:pt x="0" y="1651"/>
                                  <a:pt x="1663" y="0"/>
                                  <a:pt x="3708" y="0"/>
                                </a:cubicBezTo>
                                <a:close/>
                              </a:path>
                            </a:pathLst>
                          </a:custGeom>
                          <a:ln w="0" cap="flat">
                            <a:miter lim="127000"/>
                          </a:ln>
                        </wps:spPr>
                        <wps:style>
                          <a:lnRef idx="0">
                            <a:srgbClr val="000000">
                              <a:alpha val="0"/>
                            </a:srgbClr>
                          </a:lnRef>
                          <a:fillRef idx="1">
                            <a:srgbClr val="24247B"/>
                          </a:fillRef>
                          <a:effectRef idx="0">
                            <a:scrgbClr r="0" g="0" b="0"/>
                          </a:effectRef>
                          <a:fontRef idx="none"/>
                        </wps:style>
                        <wps:bodyPr/>
                      </wps:wsp>
                      <wps:wsp>
                        <wps:cNvPr id="229" name="Shape 229"/>
                        <wps:cNvSpPr/>
                        <wps:spPr>
                          <a:xfrm>
                            <a:off x="40360" y="19062"/>
                            <a:ext cx="4068" cy="7865"/>
                          </a:xfrm>
                          <a:custGeom>
                            <a:avLst/>
                            <a:gdLst/>
                            <a:ahLst/>
                            <a:cxnLst/>
                            <a:rect l="0" t="0" r="0" b="0"/>
                            <a:pathLst>
                              <a:path w="4068" h="7865">
                                <a:moveTo>
                                  <a:pt x="1448" y="0"/>
                                </a:moveTo>
                                <a:lnTo>
                                  <a:pt x="4068" y="7"/>
                                </a:lnTo>
                                <a:lnTo>
                                  <a:pt x="4068" y="7865"/>
                                </a:lnTo>
                                <a:lnTo>
                                  <a:pt x="1448" y="5245"/>
                                </a:lnTo>
                                <a:cubicBezTo>
                                  <a:pt x="0" y="3797"/>
                                  <a:pt x="0" y="1448"/>
                                  <a:pt x="1448" y="0"/>
                                </a:cubicBezTo>
                                <a:close/>
                              </a:path>
                            </a:pathLst>
                          </a:custGeom>
                          <a:ln w="0" cap="flat">
                            <a:miter lim="127000"/>
                          </a:ln>
                        </wps:spPr>
                        <wps:style>
                          <a:lnRef idx="0">
                            <a:srgbClr val="000000">
                              <a:alpha val="0"/>
                            </a:srgbClr>
                          </a:lnRef>
                          <a:fillRef idx="1">
                            <a:srgbClr val="24247B"/>
                          </a:fillRef>
                          <a:effectRef idx="0">
                            <a:scrgbClr r="0" g="0" b="0"/>
                          </a:effectRef>
                          <a:fontRef idx="none"/>
                        </wps:style>
                        <wps:bodyPr/>
                      </wps:wsp>
                      <wps:wsp>
                        <wps:cNvPr id="230" name="Shape 230"/>
                        <wps:cNvSpPr/>
                        <wps:spPr>
                          <a:xfrm>
                            <a:off x="0" y="0"/>
                            <a:ext cx="44428" cy="88849"/>
                          </a:xfrm>
                          <a:custGeom>
                            <a:avLst/>
                            <a:gdLst/>
                            <a:ahLst/>
                            <a:cxnLst/>
                            <a:rect l="0" t="0" r="0" b="0"/>
                            <a:pathLst>
                              <a:path w="44428" h="88849">
                                <a:moveTo>
                                  <a:pt x="44424" y="0"/>
                                </a:moveTo>
                                <a:lnTo>
                                  <a:pt x="44428" y="1"/>
                                </a:lnTo>
                                <a:lnTo>
                                  <a:pt x="44428" y="7405"/>
                                </a:lnTo>
                                <a:lnTo>
                                  <a:pt x="44424" y="7404"/>
                                </a:lnTo>
                                <a:cubicBezTo>
                                  <a:pt x="23978" y="7404"/>
                                  <a:pt x="7404" y="23978"/>
                                  <a:pt x="7404" y="44424"/>
                                </a:cubicBezTo>
                                <a:cubicBezTo>
                                  <a:pt x="7404" y="64871"/>
                                  <a:pt x="23978" y="81445"/>
                                  <a:pt x="44424" y="81445"/>
                                </a:cubicBezTo>
                                <a:lnTo>
                                  <a:pt x="44428" y="81444"/>
                                </a:lnTo>
                                <a:lnTo>
                                  <a:pt x="44428" y="88848"/>
                                </a:lnTo>
                                <a:lnTo>
                                  <a:pt x="44424" y="88849"/>
                                </a:lnTo>
                                <a:cubicBezTo>
                                  <a:pt x="19926" y="88849"/>
                                  <a:pt x="0" y="68923"/>
                                  <a:pt x="0" y="44424"/>
                                </a:cubicBezTo>
                                <a:cubicBezTo>
                                  <a:pt x="0" y="19926"/>
                                  <a:pt x="19926" y="0"/>
                                  <a:pt x="44424" y="0"/>
                                </a:cubicBezTo>
                                <a:close/>
                              </a:path>
                            </a:pathLst>
                          </a:custGeom>
                          <a:ln w="0" cap="flat">
                            <a:miter lim="127000"/>
                          </a:ln>
                        </wps:spPr>
                        <wps:style>
                          <a:lnRef idx="0">
                            <a:srgbClr val="000000">
                              <a:alpha val="0"/>
                            </a:srgbClr>
                          </a:lnRef>
                          <a:fillRef idx="1">
                            <a:srgbClr val="24247B"/>
                          </a:fillRef>
                          <a:effectRef idx="0">
                            <a:scrgbClr r="0" g="0" b="0"/>
                          </a:effectRef>
                          <a:fontRef idx="none"/>
                        </wps:style>
                        <wps:bodyPr/>
                      </wps:wsp>
                      <wps:wsp>
                        <wps:cNvPr id="231" name="Shape 231"/>
                        <wps:cNvSpPr/>
                        <wps:spPr>
                          <a:xfrm>
                            <a:off x="44428" y="19069"/>
                            <a:ext cx="26806" cy="50717"/>
                          </a:xfrm>
                          <a:custGeom>
                            <a:avLst/>
                            <a:gdLst/>
                            <a:ahLst/>
                            <a:cxnLst/>
                            <a:rect l="0" t="0" r="0" b="0"/>
                            <a:pathLst>
                              <a:path w="26806" h="50717">
                                <a:moveTo>
                                  <a:pt x="0" y="0"/>
                                </a:moveTo>
                                <a:lnTo>
                                  <a:pt x="2612" y="6"/>
                                </a:lnTo>
                                <a:lnTo>
                                  <a:pt x="25358" y="22739"/>
                                </a:lnTo>
                                <a:cubicBezTo>
                                  <a:pt x="26806" y="24187"/>
                                  <a:pt x="26806" y="26536"/>
                                  <a:pt x="25358" y="27971"/>
                                </a:cubicBezTo>
                                <a:lnTo>
                                  <a:pt x="2612" y="50717"/>
                                </a:lnTo>
                                <a:lnTo>
                                  <a:pt x="0" y="50717"/>
                                </a:lnTo>
                                <a:lnTo>
                                  <a:pt x="0" y="42865"/>
                                </a:lnTo>
                                <a:lnTo>
                                  <a:pt x="13801" y="29063"/>
                                </a:lnTo>
                                <a:lnTo>
                                  <a:pt x="0" y="29063"/>
                                </a:lnTo>
                                <a:lnTo>
                                  <a:pt x="0" y="21659"/>
                                </a:lnTo>
                                <a:lnTo>
                                  <a:pt x="13801" y="21659"/>
                                </a:lnTo>
                                <a:lnTo>
                                  <a:pt x="0" y="7858"/>
                                </a:lnTo>
                                <a:lnTo>
                                  <a:pt x="0" y="0"/>
                                </a:lnTo>
                                <a:close/>
                              </a:path>
                            </a:pathLst>
                          </a:custGeom>
                          <a:ln w="0" cap="flat">
                            <a:miter lim="127000"/>
                          </a:ln>
                        </wps:spPr>
                        <wps:style>
                          <a:lnRef idx="0">
                            <a:srgbClr val="000000">
                              <a:alpha val="0"/>
                            </a:srgbClr>
                          </a:lnRef>
                          <a:fillRef idx="1">
                            <a:srgbClr val="24247B"/>
                          </a:fillRef>
                          <a:effectRef idx="0">
                            <a:scrgbClr r="0" g="0" b="0"/>
                          </a:effectRef>
                          <a:fontRef idx="none"/>
                        </wps:style>
                        <wps:bodyPr/>
                      </wps:wsp>
                      <wps:wsp>
                        <wps:cNvPr id="232" name="Shape 232"/>
                        <wps:cNvSpPr/>
                        <wps:spPr>
                          <a:xfrm>
                            <a:off x="44428" y="1"/>
                            <a:ext cx="44421" cy="88847"/>
                          </a:xfrm>
                          <a:custGeom>
                            <a:avLst/>
                            <a:gdLst/>
                            <a:ahLst/>
                            <a:cxnLst/>
                            <a:rect l="0" t="0" r="0" b="0"/>
                            <a:pathLst>
                              <a:path w="44421" h="88847">
                                <a:moveTo>
                                  <a:pt x="0" y="0"/>
                                </a:moveTo>
                                <a:lnTo>
                                  <a:pt x="17273" y="3495"/>
                                </a:lnTo>
                                <a:cubicBezTo>
                                  <a:pt x="33212" y="10248"/>
                                  <a:pt x="44421" y="26050"/>
                                  <a:pt x="44421" y="44424"/>
                                </a:cubicBezTo>
                                <a:cubicBezTo>
                                  <a:pt x="44421" y="62798"/>
                                  <a:pt x="33212" y="78599"/>
                                  <a:pt x="17273" y="85352"/>
                                </a:cubicBezTo>
                                <a:lnTo>
                                  <a:pt x="0" y="88847"/>
                                </a:lnTo>
                                <a:lnTo>
                                  <a:pt x="0" y="81443"/>
                                </a:lnTo>
                                <a:lnTo>
                                  <a:pt x="14407" y="78535"/>
                                </a:lnTo>
                                <a:cubicBezTo>
                                  <a:pt x="27694" y="72915"/>
                                  <a:pt x="37017" y="59759"/>
                                  <a:pt x="37017" y="44424"/>
                                </a:cubicBezTo>
                                <a:cubicBezTo>
                                  <a:pt x="37017" y="29088"/>
                                  <a:pt x="27694" y="15932"/>
                                  <a:pt x="14407" y="10313"/>
                                </a:cubicBezTo>
                                <a:lnTo>
                                  <a:pt x="0" y="7404"/>
                                </a:lnTo>
                                <a:lnTo>
                                  <a:pt x="0" y="0"/>
                                </a:lnTo>
                                <a:close/>
                              </a:path>
                            </a:pathLst>
                          </a:custGeom>
                          <a:ln w="0" cap="flat">
                            <a:miter lim="127000"/>
                          </a:ln>
                        </wps:spPr>
                        <wps:style>
                          <a:lnRef idx="0">
                            <a:srgbClr val="000000">
                              <a:alpha val="0"/>
                            </a:srgbClr>
                          </a:lnRef>
                          <a:fillRef idx="1">
                            <a:srgbClr val="24247B"/>
                          </a:fillRef>
                          <a:effectRef idx="0">
                            <a:scrgbClr r="0" g="0" b="0"/>
                          </a:effectRef>
                          <a:fontRef idx="none"/>
                        </wps:style>
                        <wps:bodyPr/>
                      </wps:wsp>
                    </wpg:wgp>
                  </a:graphicData>
                </a:graphic>
              </wp:anchor>
            </w:drawing>
          </mc:Choice>
          <mc:Fallback>
            <w:pict>
              <v:group w14:anchorId="0FCA58D1" id="Group 9315" o:spid="_x0000_s1026" style="position:absolute;margin-left:575.45pt;margin-top:772.85pt;width:7pt;height:7pt;z-index:251660288;mso-position-horizontal-relative:page;mso-position-vertical-relative:page" coordsize="88849,888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">
                <v:shape id="Shape 227" o:spid="_x0000_s1027" style="position:absolute;left:40360;top:61934;width:4068;height:7852;visibility:visible;mso-wrap-style:square;v-text-anchor:top" coordsize="4068,7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KfF8UA&#10;AADcAAAADwAAAGRycy9kb3ducmV2LnhtbESPQWvCQBSE70L/w/IK3symKdQSs0oplXrJIbHQHh/Z&#10;ZxLMvo3Z1cT++m5B8DjMzDdMtplMJy40uNaygqcoBkFcWd1yreBrv128gnAeWWNnmRRcycFm/TDL&#10;MNV25IIupa9FgLBLUUHjfZ9K6aqGDLrI9sTBO9jBoA9yqKUecAxw08kkjl+kwZbDQoM9vTdUHcuz&#10;UXD6/MDTkm1e/Dg3ltff72OePCs1f5zeViA8Tf4evrV3WkGSLOH/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p8XxQAAANwAAAAPAAAAAAAAAAAAAAAAAJgCAABkcnMv&#10;ZG93bnJldi54bWxQSwUGAAAAAAQABAD1AAAAigMAAAAA&#10;" path="m4068,r,7852l1448,7852c,6404,,4055,1448,2620l4068,xe" fillcolor="#24247b" stroked="f" strokeweight="0">
                  <v:stroke miterlimit="83231f" joinstyle="miter"/>
                  <v:path arrowok="t" textboxrect="0,0,4068,7852"/>
                </v:shape>
                <v:shape id="Shape 228" o:spid="_x0000_s1028" style="position:absolute;left:17983;top:40729;width:26445;height:7404;visibility:visible;mso-wrap-style:square;v-text-anchor:top" coordsize="26445,7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ov7r8A&#10;AADcAAAADwAAAGRycy9kb3ducmV2LnhtbERPTYvCMBC9C/6HMMLeNG1ZRKpRRBAU3MNavQ/N2Fab&#10;SW1i2/33m4Pg8fG+V5vB1KKj1lWWFcSzCARxbnXFhYJLtp8uQDiPrLG2TAr+yMFmPR6tMNW251/q&#10;zr4QIYRdigpK75tUSpeXZNDNbEMcuJttDfoA20LqFvsQbmqZRNFcGqw4NJTY0K6k/HF+GQXXU9V/&#10;Z/Exfl7MbXfP/E9HiVbqazJslyA8Df4jfrsPWkGShLXhTDgCcv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ii/uvwAAANwAAAAPAAAAAAAAAAAAAAAAAJgCAABkcnMvZG93bnJl&#10;di54bWxQSwUGAAAAAAQABAD1AAAAhAMAAAAA&#10;" path="m3708,l26445,r,7404l3708,7404c1663,7404,,5741,,3696,,1651,1663,,3708,xe" fillcolor="#24247b" stroked="f" strokeweight="0">
                  <v:stroke miterlimit="83231f" joinstyle="miter"/>
                  <v:path arrowok="t" textboxrect="0,0,26445,7404"/>
                </v:shape>
                <v:shape id="Shape 229" o:spid="_x0000_s1029" style="position:absolute;left:40360;top:19062;width:4068;height:7865;visibility:visible;mso-wrap-style:square;v-text-anchor:top" coordsize="4068,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vNksYA&#10;AADcAAAADwAAAGRycy9kb3ducmV2LnhtbESPT4vCMBTE74LfIbwFb5rag2g1SnX/4EFYq7JeH83b&#10;tmzz0m2yWr+9WRA8DjPzG2ax6kwtLtS6yrKC8SgCQZxbXXGh4HR8H05BOI+ssbZMCm7kYLXs9xaY&#10;aHvljC4HX4gAYZeggtL7JpHS5SUZdCPbEAfv27YGfZBtIXWL1wA3tYyjaCINVhwWSmxoU1L+c/gz&#10;Cs7nsbytP7ZVtk4/f0/7193XWzpVavDSpXMQnjr/DD/aW60gjmfwfyYc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vNksYAAADcAAAADwAAAAAAAAAAAAAAAACYAgAAZHJz&#10;L2Rvd25yZXYueG1sUEsFBgAAAAAEAAQA9QAAAIsDAAAAAA==&#10;" path="m1448,l4068,7r,7858l1448,5245c,3797,,1448,1448,xe" fillcolor="#24247b" stroked="f" strokeweight="0">
                  <v:stroke miterlimit="83231f" joinstyle="miter"/>
                  <v:path arrowok="t" textboxrect="0,0,4068,7865"/>
                </v:shape>
                <v:shape id="Shape 230" o:spid="_x0000_s1030" style="position:absolute;width:44428;height:88849;visibility:visible;mso-wrap-style:square;v-text-anchor:top" coordsize="44428,8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yI8QA&#10;AADcAAAADwAAAGRycy9kb3ducmV2LnhtbERPz2vCMBS+C/4P4Qm7DE11MGZnKtKhzMPAVQ87PprX&#10;ptq8dE2m3X+/HAYeP77fq/VgW3Gl3jeOFcxnCQji0umGawWn43b6AsIHZI2tY1LwSx7W2Xi0wlS7&#10;G3/StQi1iCHsU1RgQuhSKX1pyKKfuY44cpXrLYYI+1rqHm8x3LZykSTP0mLDscFgR7mh8lL8WAVv&#10;h+92qU3u99U+/8Dz9utxt3NKPUyGzSuIQEO4i//d71rB4inOj2fi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78iPEAAAA3AAAAA8AAAAAAAAAAAAAAAAAmAIAAGRycy9k&#10;b3ducmV2LnhtbFBLBQYAAAAABAAEAPUAAACJAwAAAAA=&#10;" path="m44424,r4,1l44428,7405r-4,-1c23978,7404,7404,23978,7404,44424v,20447,16574,37021,37020,37021l44428,81444r,7404l44424,88849c19926,88849,,68923,,44424,,19926,19926,,44424,xe" fillcolor="#24247b" stroked="f" strokeweight="0">
                  <v:stroke miterlimit="83231f" joinstyle="miter"/>
                  <v:path arrowok="t" textboxrect="0,0,44428,88849"/>
                </v:shape>
                <v:shape id="Shape 231" o:spid="_x0000_s1031" style="position:absolute;left:44428;top:19069;width:26806;height:50717;visibility:visible;mso-wrap-style:square;v-text-anchor:top" coordsize="26806,50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jnu8UA&#10;AADcAAAADwAAAGRycy9kb3ducmV2LnhtbESP0WrCQBRE3wv+w3KFvtVNFEqMrqJFofSlVP2Aa/aa&#10;RLN3t9nVpH59t1DwcZiZM8x82ZtG3Kj1tWUF6SgBQVxYXXOp4LDfvmQgfEDW2FgmBT/kYbkYPM0x&#10;17bjL7rtQikihH2OCqoQXC6lLyoy6EfWEUfvZFuDIcq2lLrFLsJNI8dJ8ioN1hwXKnT0VlFx2V2N&#10;gumm+zxOs0yu7/pb0vHDne+pU+p52K9mIAL14RH+b79rBeNJC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Oe7xQAAANwAAAAPAAAAAAAAAAAAAAAAAJgCAABkcnMv&#10;ZG93bnJldi54bWxQSwUGAAAAAAQABAD1AAAAigMAAAAA&#10;" path="m,l2612,6,25358,22739v1448,1448,1448,3797,,5232l2612,50717,,50717,,42865,13801,29063,,29063,,21659r13801,l,7858,,xe" fillcolor="#24247b" stroked="f" strokeweight="0">
                  <v:stroke miterlimit="83231f" joinstyle="miter"/>
                  <v:path arrowok="t" textboxrect="0,0,26806,50717"/>
                </v:shape>
                <v:shape id="Shape 232" o:spid="_x0000_s1032" style="position:absolute;left:44428;top:1;width:44421;height:88847;visibility:visible;mso-wrap-style:square;v-text-anchor:top" coordsize="44421,88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po8IA&#10;AADcAAAADwAAAGRycy9kb3ducmV2LnhtbESPwWrDMBBE74X+g9hAb40cF0pxowQTGlJ6a5LeF2tj&#10;GVsrY21s9++rQKDHYWbeMOvt7Ds10hCbwAZWywwUcRVsw7WB82n//AYqCrLFLjAZ+KUI283jwxoL&#10;Gyb+pvEotUoQjgUacCJ9oXWsHHmMy9ATJ+8SBo+S5FBrO+CU4L7TeZa9ao8NpwWHPe0cVe3x6g18&#10;yaFtyx9XnqYZD2Nft+LchzFPi7l8ByU0y3/43v60BvKXHG5n0hH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YKmjwgAAANwAAAAPAAAAAAAAAAAAAAAAAJgCAABkcnMvZG93&#10;bnJldi54bWxQSwUGAAAAAAQABAD1AAAAhwMAAAAA&#10;" path="m,l17273,3495v15939,6753,27148,22555,27148,40929c44421,62798,33212,78599,17273,85352l,88847,,81443,14407,78535c27694,72915,37017,59759,37017,44424v,-15336,-9323,-28492,-22610,-34111l,7404,,xe" fillcolor="#24247b" stroked="f" strokeweight="0">
                  <v:stroke miterlimit="83231f" joinstyle="miter"/>
                  <v:path arrowok="t" textboxrect="0,0,44421,88847"/>
                </v:shape>
                <w10:wrap type="square" anchorx="page" anchory="page"/>
              </v:group>
            </w:pict>
          </mc:Fallback>
        </mc:AlternateContent>
      </w:r>
      <w:r>
        <w:t>In relation to ASD in adults living in households throughout the UK, the published evidence base reveals that 4.5% of males have an autistic spectrum condition as oppo</w:t>
      </w:r>
      <w:r>
        <w:t xml:space="preserve">sed to 0.3% of females </w:t>
      </w:r>
      <w:r>
        <w:t xml:space="preserve">(Brugha et al, 2009). Approximately 60–70% of these people also have an intellectual disability (IQ below 70). </w:t>
      </w:r>
    </w:p>
    <w:p w:rsidR="00F82884" w:rsidRDefault="00646F38">
      <w:pPr>
        <w:spacing w:after="236"/>
        <w:ind w:left="-15" w:right="42" w:firstLine="170"/>
      </w:pPr>
      <w:r>
        <w:t>Emerson et al (2007) estimated that, of adults known to councils, between 20% and 33% who have learning disabilities also</w:t>
      </w:r>
      <w:r>
        <w:t xml:space="preserve"> have autism. Across England, this suggested that between 35 000 and 58 000 adults who are likely users of social care services have both learning disabilities and autism. The number of adults in the population who have both learning disabilities and autis</w:t>
      </w:r>
      <w:r>
        <w:t xml:space="preserve">m (including those who do not use specialised social care services) is therefore likely to be much higher. </w:t>
      </w:r>
    </w:p>
    <w:p w:rsidR="00F82884" w:rsidRDefault="00646F38">
      <w:pPr>
        <w:spacing w:after="239" w:line="246" w:lineRule="auto"/>
        <w:ind w:left="-5" w:right="302"/>
        <w:jc w:val="both"/>
      </w:pPr>
      <w:r>
        <w:rPr>
          <w:rFonts w:ascii="Calibri" w:eastAsia="Calibri" w:hAnsi="Calibri" w:cs="Calibri"/>
          <w:b/>
          <w:sz w:val="22"/>
        </w:rPr>
        <w:t xml:space="preserve">Consequences of autism in everyday life and healthcare </w:t>
      </w:r>
      <w:r>
        <w:t xml:space="preserve">Although many people with high–functioning autism can live independently in our communities, </w:t>
      </w:r>
      <w:r>
        <w:t>those with accompanying intellectual disabilities often require a lifetime of specialist support (Matson and Shoemaker, 2009). Complexities of autism are further pressurised due to people reporting more mental health issues, aggressive behaviour and stress</w:t>
      </w:r>
      <w:r>
        <w:t xml:space="preserve"> </w:t>
      </w:r>
    </w:p>
    <w:p w:rsidR="00F82884" w:rsidRDefault="00F82884">
      <w:pPr>
        <w:sectPr w:rsidR="00F82884">
          <w:type w:val="continuous"/>
          <w:pgSz w:w="12189" w:h="16554"/>
          <w:pgMar w:top="1440" w:right="768" w:bottom="882" w:left="680" w:header="720" w:footer="720" w:gutter="0"/>
          <w:cols w:num="3" w:space="296"/>
        </w:sectPr>
      </w:pPr>
    </w:p>
    <w:p w:rsidR="00F82884" w:rsidRDefault="00646F38">
      <w:pPr>
        <w:spacing w:after="86" w:line="259" w:lineRule="auto"/>
        <w:ind w:left="3761" w:right="-1905" w:firstLine="0"/>
      </w:pPr>
      <w:r>
        <w:rPr>
          <w:rFonts w:ascii="Calibri" w:eastAsia="Calibri" w:hAnsi="Calibri" w:cs="Calibri"/>
          <w:noProof/>
          <w:sz w:val="22"/>
        </w:rPr>
        <mc:AlternateContent>
          <mc:Choice Requires="wpg">
            <w:drawing>
              <wp:inline distT="0" distB="0" distL="0" distR="0">
                <wp:extent cx="4581045" cy="2715260"/>
                <wp:effectExtent l="0" t="0" r="0" b="0"/>
                <wp:docPr id="9316" name="Group 9316"/>
                <wp:cNvGraphicFramePr/>
                <a:graphic xmlns:a="http://schemas.openxmlformats.org/drawingml/2006/main">
                  <a:graphicData uri="http://schemas.microsoft.com/office/word/2010/wordprocessingGroup">
                    <wpg:wgp>
                      <wpg:cNvGrpSpPr/>
                      <wpg:grpSpPr>
                        <a:xfrm>
                          <a:off x="0" y="0"/>
                          <a:ext cx="4581045" cy="2715260"/>
                          <a:chOff x="0" y="0"/>
                          <a:chExt cx="4581045" cy="2715260"/>
                        </a:xfrm>
                      </wpg:grpSpPr>
                      <wps:wsp>
                        <wps:cNvPr id="10629" name="Shape 10629"/>
                        <wps:cNvSpPr/>
                        <wps:spPr>
                          <a:xfrm>
                            <a:off x="0" y="17156"/>
                            <a:ext cx="4488002" cy="2698103"/>
                          </a:xfrm>
                          <a:custGeom>
                            <a:avLst/>
                            <a:gdLst/>
                            <a:ahLst/>
                            <a:cxnLst/>
                            <a:rect l="0" t="0" r="0" b="0"/>
                            <a:pathLst>
                              <a:path w="4488002" h="2698103">
                                <a:moveTo>
                                  <a:pt x="0" y="0"/>
                                </a:moveTo>
                                <a:lnTo>
                                  <a:pt x="4488002" y="0"/>
                                </a:lnTo>
                                <a:lnTo>
                                  <a:pt x="4488002" y="2698103"/>
                                </a:lnTo>
                                <a:lnTo>
                                  <a:pt x="0" y="2698103"/>
                                </a:lnTo>
                                <a:lnTo>
                                  <a:pt x="0" y="0"/>
                                </a:lnTo>
                              </a:path>
                            </a:pathLst>
                          </a:custGeom>
                          <a:ln w="0" cap="flat">
                            <a:miter lim="127000"/>
                          </a:ln>
                        </wps:spPr>
                        <wps:style>
                          <a:lnRef idx="0">
                            <a:srgbClr val="000000">
                              <a:alpha val="0"/>
                            </a:srgbClr>
                          </a:lnRef>
                          <a:fillRef idx="1">
                            <a:srgbClr val="D8D6E7"/>
                          </a:fillRef>
                          <a:effectRef idx="0">
                            <a:scrgbClr r="0" g="0" b="0"/>
                          </a:effectRef>
                          <a:fontRef idx="none"/>
                        </wps:style>
                        <wps:bodyPr/>
                      </wps:wsp>
                      <pic:pic xmlns:pic="http://schemas.openxmlformats.org/drawingml/2006/picture">
                        <pic:nvPicPr>
                          <pic:cNvPr id="10069" name="Picture 10069"/>
                          <pic:cNvPicPr/>
                        </pic:nvPicPr>
                        <pic:blipFill>
                          <a:blip r:embed="rId12"/>
                          <a:stretch>
                            <a:fillRect/>
                          </a:stretch>
                        </pic:blipFill>
                        <pic:spPr>
                          <a:xfrm>
                            <a:off x="-1612" y="12687"/>
                            <a:ext cx="4489704" cy="2703576"/>
                          </a:xfrm>
                          <a:prstGeom prst="rect">
                            <a:avLst/>
                          </a:prstGeom>
                        </pic:spPr>
                      </pic:pic>
                      <wps:wsp>
                        <wps:cNvPr id="237" name="Rectangle 237"/>
                        <wps:cNvSpPr/>
                        <wps:spPr>
                          <a:xfrm rot="-5399999">
                            <a:off x="3739607" y="360350"/>
                            <a:ext cx="1631823" cy="101346"/>
                          </a:xfrm>
                          <a:prstGeom prst="rect">
                            <a:avLst/>
                          </a:prstGeom>
                          <a:ln>
                            <a:noFill/>
                          </a:ln>
                        </wps:spPr>
                        <wps:txbx>
                          <w:txbxContent>
                            <w:p w:rsidR="00F82884" w:rsidRDefault="00646F38">
                              <w:pPr>
                                <w:spacing w:after="160" w:line="259" w:lineRule="auto"/>
                                <w:ind w:left="0" w:firstLine="0"/>
                              </w:pPr>
                              <w:r>
                                <w:rPr>
                                  <w:rFonts w:ascii="Calibri" w:eastAsia="Calibri" w:hAnsi="Calibri" w:cs="Calibri"/>
                                  <w:sz w:val="10"/>
                                </w:rPr>
                                <w:t>DisabilityImages/Science</w:t>
                              </w:r>
                              <w:r>
                                <w:rPr>
                                  <w:rFonts w:ascii="Calibri" w:eastAsia="Calibri" w:hAnsi="Calibri" w:cs="Calibri"/>
                                  <w:spacing w:val="-143"/>
                                  <w:sz w:val="10"/>
                                </w:rPr>
                                <w:t xml:space="preserve"> </w:t>
                              </w:r>
                              <w:r>
                                <w:rPr>
                                  <w:rFonts w:ascii="Calibri" w:eastAsia="Calibri" w:hAnsi="Calibri" w:cs="Calibri"/>
                                  <w:sz w:val="10"/>
                                </w:rPr>
                                <w:t>Photo</w:t>
                              </w:r>
                              <w:r>
                                <w:rPr>
                                  <w:rFonts w:ascii="Calibri" w:eastAsia="Calibri" w:hAnsi="Calibri" w:cs="Calibri"/>
                                  <w:spacing w:val="-143"/>
                                  <w:sz w:val="10"/>
                                </w:rPr>
                                <w:t xml:space="preserve"> </w:t>
                              </w:r>
                              <w:r>
                                <w:rPr>
                                  <w:rFonts w:ascii="Calibri" w:eastAsia="Calibri" w:hAnsi="Calibri" w:cs="Calibri"/>
                                  <w:sz w:val="10"/>
                                </w:rPr>
                                <w:t>Library</w:t>
                              </w:r>
                              <w:r>
                                <w:rPr>
                                  <w:rFonts w:ascii="Calibri" w:eastAsia="Calibri" w:hAnsi="Calibri" w:cs="Calibri"/>
                                  <w:spacing w:val="-23"/>
                                  <w:sz w:val="10"/>
                                </w:rPr>
                                <w:t xml:space="preserve"> </w:t>
                              </w:r>
                            </w:p>
                          </w:txbxContent>
                        </wps:txbx>
                        <wps:bodyPr horzOverflow="overflow" vert="horz" lIns="0" tIns="0" rIns="0" bIns="0" rtlCol="0">
                          <a:noAutofit/>
                        </wps:bodyPr>
                      </wps:wsp>
                    </wpg:wgp>
                  </a:graphicData>
                </a:graphic>
              </wp:inline>
            </w:drawing>
          </mc:Choice>
          <mc:Fallback>
            <w:pict>
              <v:group id="Group 9316" o:spid="_x0000_s1026" style="width:360.7pt;height:213.8pt;mso-position-horizontal-relative:char;mso-position-vertical-relative:line" coordsize="45810,2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">
                <v:shape id="Shape 10629" o:spid="_x0000_s1027" style="position:absolute;top:171;width:44880;height:26981;visibility:visible;mso-wrap-style:square;v-text-anchor:top" coordsize="4488002,2698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bLMcQA&#10;AADeAAAADwAAAGRycy9kb3ducmV2LnhtbERPTWvCQBC9F/wPywi91Y05SBtdRZSCUASrgh6H7JgE&#10;s7Pp7sbE/vquIPQ2j/c5s0VvanEj5yvLCsajBARxbnXFhYLj4fPtHYQPyBpry6TgTh4W88HLDDNt&#10;O/6m2z4UIoawz1BBGUKTSenzkgz6kW2II3exzmCI0BVSO+xiuKllmiQTabDi2FBiQ6uS8uu+NQrc&#10;6asN1273U9E23bTn/ne38mulXof9cgoiUB/+xU/3Rsf5yST9gMc78QY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WyzHEAAAA3gAAAA8AAAAAAAAAAAAAAAAAmAIAAGRycy9k&#10;b3ducmV2LnhtbFBLBQYAAAAABAAEAPUAAACJAwAAAAA=&#10;" path="m,l4488002,r,2698103l,2698103,,e" fillcolor="#d8d6e7" stroked="f" strokeweight="0">
                  <v:stroke miterlimit="83231f" joinstyle="miter"/>
                  <v:path arrowok="t" textboxrect="0,0,4488002,2698103"/>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9" o:spid="_x0000_s1028" type="#_x0000_t75" style="position:absolute;left:-16;top:126;width:44896;height:270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K6/3FAAAA3gAAAA8AAABkcnMvZG93bnJldi54bWxEj91qwkAQhe+FvsMyBe90U8Gfpq7SCi1e&#10;avQBptkxCc3Mhuwao0/fFQTvZjjnfHNmue65Vh21vnJi4G2cgCLJna2kMHA8fI8WoHxAsVg7IQNX&#10;8rBevQyWmFp3kT11WShUhIhP0UAZQpNq7fOSGP3YNSRRO7mWMcS1LbRt8RLhXOtJksw0YyXxQokN&#10;bUrK/7IzG9hpnvPVfU1+T9Puttnffs7bho0ZvvafH6AC9eFpfqS3NtaPxHe4vxNn0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iuv9xQAAAN4AAAAPAAAAAAAAAAAAAAAA&#10;AJ8CAABkcnMvZG93bnJldi54bWxQSwUGAAAAAAQABAD3AAAAkQMAAAAA&#10;">
                  <v:imagedata r:id="rId13" o:title=""/>
                </v:shape>
                <v:rect id="Rectangle 237" o:spid="_x0000_s1029" style="position:absolute;left:37396;top:3604;width:16317;height:10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WY8YA&#10;AADcAAAADwAAAGRycy9kb3ducmV2LnhtbESPT2vCQBTE7wW/w/KE3upGWxqJboIIJb1UqLbS42v2&#10;5Q9m36bZVdNv7wqCx2FmfsMss8G04kS9aywrmE4iEMSF1Q1XCr52b09zEM4ja2wtk4J/cpClo4cl&#10;Jtqe+ZNOW1+JAGGXoILa+y6R0hU1GXQT2xEHr7S9QR9kX0nd4znATStnUfQqDTYcFmrsaF1Tcdge&#10;jYLv6e64z93ml3/Kv/jlw+ebssqVehwPqwUIT4O/h2/td61g9hzD9Uw4Aj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qWY8YAAADcAAAADwAAAAAAAAAAAAAAAACYAgAAZHJz&#10;L2Rvd25yZXYueG1sUEsFBgAAAAAEAAQA9QAAAIsDAAAAAA==&#10;" filled="f" stroked="f">
                  <v:textbox inset="0,0,0,0">
                    <w:txbxContent>
                      <w:p w:rsidR="00F82884" w:rsidRDefault="00646F38">
                        <w:pPr>
                          <w:spacing w:after="160" w:line="259" w:lineRule="auto"/>
                          <w:ind w:left="0" w:firstLine="0"/>
                        </w:pPr>
                        <w:r>
                          <w:rPr>
                            <w:rFonts w:ascii="Calibri" w:eastAsia="Calibri" w:hAnsi="Calibri" w:cs="Calibri"/>
                            <w:sz w:val="10"/>
                          </w:rPr>
                          <w:t>DisabilityImages/Science</w:t>
                        </w:r>
                        <w:r>
                          <w:rPr>
                            <w:rFonts w:ascii="Calibri" w:eastAsia="Calibri" w:hAnsi="Calibri" w:cs="Calibri"/>
                            <w:spacing w:val="-143"/>
                            <w:sz w:val="10"/>
                          </w:rPr>
                          <w:t xml:space="preserve"> </w:t>
                        </w:r>
                        <w:r>
                          <w:rPr>
                            <w:rFonts w:ascii="Calibri" w:eastAsia="Calibri" w:hAnsi="Calibri" w:cs="Calibri"/>
                            <w:sz w:val="10"/>
                          </w:rPr>
                          <w:t>Photo</w:t>
                        </w:r>
                        <w:r>
                          <w:rPr>
                            <w:rFonts w:ascii="Calibri" w:eastAsia="Calibri" w:hAnsi="Calibri" w:cs="Calibri"/>
                            <w:spacing w:val="-143"/>
                            <w:sz w:val="10"/>
                          </w:rPr>
                          <w:t xml:space="preserve"> </w:t>
                        </w:r>
                        <w:r>
                          <w:rPr>
                            <w:rFonts w:ascii="Calibri" w:eastAsia="Calibri" w:hAnsi="Calibri" w:cs="Calibri"/>
                            <w:sz w:val="10"/>
                          </w:rPr>
                          <w:t>Library</w:t>
                        </w:r>
                        <w:r>
                          <w:rPr>
                            <w:rFonts w:ascii="Calibri" w:eastAsia="Calibri" w:hAnsi="Calibri" w:cs="Calibri"/>
                            <w:spacing w:val="-23"/>
                            <w:sz w:val="10"/>
                          </w:rPr>
                          <w:t xml:space="preserve"> </w:t>
                        </w:r>
                      </w:p>
                    </w:txbxContent>
                  </v:textbox>
                </v:rect>
                <w10:anchorlock/>
              </v:group>
            </w:pict>
          </mc:Fallback>
        </mc:AlternateContent>
      </w:r>
    </w:p>
    <w:p w:rsidR="00F82884" w:rsidRDefault="00646F38">
      <w:pPr>
        <w:spacing w:after="29" w:line="265" w:lineRule="auto"/>
        <w:ind w:left="3771"/>
      </w:pPr>
      <w:r>
        <w:rPr>
          <w:rFonts w:ascii="Calibri" w:eastAsia="Calibri" w:hAnsi="Calibri" w:cs="Calibri"/>
          <w:b/>
          <w:sz w:val="16"/>
        </w:rPr>
        <w:t xml:space="preserve">Young woman with autism and her mother putting an ornament on Christmas tree. </w:t>
      </w:r>
    </w:p>
    <w:tbl>
      <w:tblPr>
        <w:tblStyle w:val="TableGrid"/>
        <w:tblW w:w="7044" w:type="dxa"/>
        <w:tblInd w:w="3761" w:type="dxa"/>
        <w:tblCellMar>
          <w:top w:w="0" w:type="dxa"/>
          <w:left w:w="0" w:type="dxa"/>
          <w:bottom w:w="0" w:type="dxa"/>
          <w:right w:w="0" w:type="dxa"/>
        </w:tblCellMar>
        <w:tblLook w:val="04A0" w:firstRow="1" w:lastRow="0" w:firstColumn="1" w:lastColumn="0" w:noHBand="0" w:noVBand="1"/>
      </w:tblPr>
      <w:tblGrid>
        <w:gridCol w:w="3704"/>
        <w:gridCol w:w="3340"/>
      </w:tblGrid>
      <w:tr w:rsidR="00F82884">
        <w:trPr>
          <w:trHeight w:val="9390"/>
        </w:trPr>
        <w:tc>
          <w:tcPr>
            <w:tcW w:w="3704" w:type="dxa"/>
            <w:tcBorders>
              <w:top w:val="nil"/>
              <w:left w:val="nil"/>
              <w:bottom w:val="nil"/>
              <w:right w:val="nil"/>
            </w:tcBorders>
          </w:tcPr>
          <w:p w:rsidR="00F82884" w:rsidRDefault="00646F38">
            <w:pPr>
              <w:spacing w:after="0" w:line="249" w:lineRule="auto"/>
              <w:ind w:left="0" w:right="310" w:firstLine="0"/>
            </w:pPr>
            <w:r>
              <w:lastRenderedPageBreak/>
              <w:t>within families (Totsika et al, 2011). These issues often contribute to why autistic people are in hospital.</w:t>
            </w:r>
          </w:p>
          <w:p w:rsidR="00F82884" w:rsidRDefault="00646F38">
            <w:pPr>
              <w:spacing w:after="240" w:line="249" w:lineRule="auto"/>
              <w:ind w:left="0" w:right="332" w:firstLine="170"/>
            </w:pPr>
            <w:r>
              <w:t>Individuals with autism also exhibit higher levels of challenging behaviour than those with just a formally diagnosed intellectual disability (Birch et al, 2017). As a result of these behaviours, people with autism are wrongly more likely to endure more re</w:t>
            </w:r>
            <w:r>
              <w:t xml:space="preserve">strictive practices, such as physical control and restraint (Lunsky et al, 2018). </w:t>
            </w:r>
          </w:p>
          <w:p w:rsidR="00F82884" w:rsidRDefault="00646F38">
            <w:pPr>
              <w:spacing w:after="0" w:line="216" w:lineRule="auto"/>
              <w:ind w:left="0" w:right="658" w:firstLine="0"/>
            </w:pPr>
            <w:r>
              <w:rPr>
                <w:rFonts w:ascii="Calibri" w:eastAsia="Calibri" w:hAnsi="Calibri" w:cs="Calibri"/>
                <w:b/>
                <w:sz w:val="22"/>
              </w:rPr>
              <w:t>Managing and caring for  people living with ASD in healthcare practice</w:t>
            </w:r>
          </w:p>
          <w:p w:rsidR="00F82884" w:rsidRDefault="00646F38">
            <w:pPr>
              <w:spacing w:after="0" w:line="249" w:lineRule="auto"/>
              <w:ind w:left="0" w:right="383" w:firstLine="0"/>
            </w:pPr>
            <w:r>
              <w:t>The care of people living with ASD is a professional and very specialist role in itself. The complexit</w:t>
            </w:r>
            <w:r>
              <w:t>ies of ASD mean there is no definitive presentation of autism and the fact that it impacts on the capacity of these people to communicate, behave and cope in social and professional settings is a challenge. Within the context of healthcare provision, where</w:t>
            </w:r>
            <w:r>
              <w:t xml:space="preserve"> informed consent and the ability to rationalise decision–making is paramount to successful interaction with patients and their families and carers, then awareness and effective planning for the care of this unique caseload is pivotal to the provision of h</w:t>
            </w:r>
            <w:r>
              <w:t xml:space="preserve">igh–quality care. </w:t>
            </w:r>
          </w:p>
          <w:p w:rsidR="00F82884" w:rsidRDefault="00646F38">
            <w:pPr>
              <w:spacing w:after="0" w:line="259" w:lineRule="auto"/>
              <w:ind w:left="0" w:right="266" w:firstLine="170"/>
            </w:pPr>
            <w:r>
              <w:t>A lack of preparedness on behalf of healthcare professionals can also be attributed to the increased need for restrictive practice, which consequently impacts on the quality of life for people living with ASD and can send patients into a</w:t>
            </w:r>
            <w:r>
              <w:t xml:space="preserve"> spiral where their condition, in </w:t>
            </w:r>
          </w:p>
        </w:tc>
        <w:tc>
          <w:tcPr>
            <w:tcW w:w="3340" w:type="dxa"/>
            <w:tcBorders>
              <w:top w:val="nil"/>
              <w:left w:val="nil"/>
              <w:bottom w:val="nil"/>
              <w:right w:val="nil"/>
            </w:tcBorders>
          </w:tcPr>
          <w:p w:rsidR="00F82884" w:rsidRDefault="00646F38">
            <w:pPr>
              <w:spacing w:after="0" w:line="249" w:lineRule="auto"/>
              <w:ind w:left="0" w:firstLine="0"/>
            </w:pPr>
            <w:r>
              <w:t xml:space="preserve">turn, makes their behavioural response even worse (Murphy et al, 2016). </w:t>
            </w:r>
          </w:p>
          <w:p w:rsidR="00F82884" w:rsidRDefault="00646F38">
            <w:pPr>
              <w:spacing w:after="240" w:line="249" w:lineRule="auto"/>
              <w:ind w:left="0" w:firstLine="170"/>
            </w:pPr>
            <w:r>
              <w:t>As a consequence of these interactions in clinical practice, emphasis is often placed on these behavioural responses, rather than on the emotional a</w:t>
            </w:r>
            <w:r>
              <w:t xml:space="preserve">nd physical needs of vulnerable members of our society. While having a specifically tailored infrastructure and environmental adaptation to support people with autism may not always be possible due to resource limitations and the contextual constraints of </w:t>
            </w:r>
            <w:r>
              <w:t>clinical provision in primary (community–based settings) and secondary care (hospital inpatient care), it is possible to better accommodate patient need in relation to forward planning and the notion of patient–centred care. The possibility of this happeni</w:t>
            </w:r>
            <w:r>
              <w:t>ng lies in the imperative to raise awareness of the needs of people living with ASD in practice for all healthcare practitioners, not just HCAs.</w:t>
            </w:r>
          </w:p>
          <w:p w:rsidR="00F82884" w:rsidRDefault="00646F38">
            <w:pPr>
              <w:spacing w:after="0" w:line="216" w:lineRule="auto"/>
              <w:ind w:left="0" w:firstLine="0"/>
            </w:pPr>
            <w:r>
              <w:rPr>
                <w:rFonts w:ascii="Calibri" w:eastAsia="Calibri" w:hAnsi="Calibri" w:cs="Calibri"/>
                <w:b/>
                <w:sz w:val="22"/>
              </w:rPr>
              <w:t>Best practice for autistic spectrum disorder for HCAs in practice</w:t>
            </w:r>
          </w:p>
          <w:p w:rsidR="00F82884" w:rsidRDefault="00646F38">
            <w:pPr>
              <w:spacing w:after="0" w:line="249" w:lineRule="auto"/>
              <w:ind w:left="0" w:right="86" w:firstLine="0"/>
            </w:pPr>
            <w:r>
              <w:t>What is clear from the body of literature available to date, is that any care pathway initiated in the context of primary or secondary care ought to take a holistic overview of the individual needs of the person and the support that implementing a care pat</w:t>
            </w:r>
            <w:r>
              <w:t xml:space="preserve">hway may necessitate (Punshon et al, 2009). It is here that HCAs can play an invaluable role in the support of patients and their carers and families. </w:t>
            </w:r>
          </w:p>
          <w:p w:rsidR="00F82884" w:rsidRDefault="00646F38">
            <w:pPr>
              <w:spacing w:after="0" w:line="259" w:lineRule="auto"/>
              <w:ind w:left="0" w:right="178" w:firstLine="170"/>
            </w:pPr>
            <w:r>
              <w:t xml:space="preserve">Understanding the stress that visiting the different context or environment of healthcare management in </w:t>
            </w:r>
            <w:r>
              <w:t xml:space="preserve">practice </w:t>
            </w:r>
          </w:p>
        </w:tc>
      </w:tr>
    </w:tbl>
    <w:p w:rsidR="00F82884" w:rsidRDefault="00646F38">
      <w:pPr>
        <w:spacing w:after="86" w:line="259" w:lineRule="auto"/>
        <w:ind w:left="-153" w:firstLine="0"/>
      </w:pPr>
      <w:r>
        <w:rPr>
          <w:rFonts w:ascii="Calibri" w:eastAsia="Calibri" w:hAnsi="Calibri" w:cs="Calibri"/>
          <w:noProof/>
          <w:sz w:val="22"/>
        </w:rPr>
        <w:lastRenderedPageBreak/>
        <mc:AlternateContent>
          <mc:Choice Requires="wpg">
            <w:drawing>
              <wp:inline distT="0" distB="0" distL="0" distR="0">
                <wp:extent cx="4584968" cy="3310120"/>
                <wp:effectExtent l="0" t="0" r="0" b="0"/>
                <wp:docPr id="6874" name="Group 6874"/>
                <wp:cNvGraphicFramePr/>
                <a:graphic xmlns:a="http://schemas.openxmlformats.org/drawingml/2006/main">
                  <a:graphicData uri="http://schemas.microsoft.com/office/word/2010/wordprocessingGroup">
                    <wpg:wgp>
                      <wpg:cNvGrpSpPr/>
                      <wpg:grpSpPr>
                        <a:xfrm>
                          <a:off x="0" y="0"/>
                          <a:ext cx="4584968" cy="3310120"/>
                          <a:chOff x="0" y="0"/>
                          <a:chExt cx="4584968" cy="3310120"/>
                        </a:xfrm>
                      </wpg:grpSpPr>
                      <wps:wsp>
                        <wps:cNvPr id="10637" name="Shape 10637"/>
                        <wps:cNvSpPr/>
                        <wps:spPr>
                          <a:xfrm>
                            <a:off x="96966" y="14914"/>
                            <a:ext cx="4488002" cy="3295206"/>
                          </a:xfrm>
                          <a:custGeom>
                            <a:avLst/>
                            <a:gdLst/>
                            <a:ahLst/>
                            <a:cxnLst/>
                            <a:rect l="0" t="0" r="0" b="0"/>
                            <a:pathLst>
                              <a:path w="4488002" h="3295206">
                                <a:moveTo>
                                  <a:pt x="0" y="0"/>
                                </a:moveTo>
                                <a:lnTo>
                                  <a:pt x="4488002" y="0"/>
                                </a:lnTo>
                                <a:lnTo>
                                  <a:pt x="4488002" y="3295206"/>
                                </a:lnTo>
                                <a:lnTo>
                                  <a:pt x="0" y="3295206"/>
                                </a:lnTo>
                                <a:lnTo>
                                  <a:pt x="0" y="0"/>
                                </a:lnTo>
                              </a:path>
                            </a:pathLst>
                          </a:custGeom>
                          <a:ln w="0" cap="flat">
                            <a:miter lim="127000"/>
                          </a:ln>
                        </wps:spPr>
                        <wps:style>
                          <a:lnRef idx="0">
                            <a:srgbClr val="000000">
                              <a:alpha val="0"/>
                            </a:srgbClr>
                          </a:lnRef>
                          <a:fillRef idx="1">
                            <a:srgbClr val="D8D6E7"/>
                          </a:fillRef>
                          <a:effectRef idx="0">
                            <a:scrgbClr r="0" g="0" b="0"/>
                          </a:effectRef>
                          <a:fontRef idx="none"/>
                        </wps:style>
                        <wps:bodyPr/>
                      </wps:wsp>
                      <pic:pic xmlns:pic="http://schemas.openxmlformats.org/drawingml/2006/picture">
                        <pic:nvPicPr>
                          <pic:cNvPr id="10070" name="Picture 10070"/>
                          <pic:cNvPicPr/>
                        </pic:nvPicPr>
                        <pic:blipFill>
                          <a:blip r:embed="rId14"/>
                          <a:stretch>
                            <a:fillRect/>
                          </a:stretch>
                        </pic:blipFill>
                        <pic:spPr>
                          <a:xfrm>
                            <a:off x="92699" y="13200"/>
                            <a:ext cx="4492752" cy="3297936"/>
                          </a:xfrm>
                          <a:prstGeom prst="rect">
                            <a:avLst/>
                          </a:prstGeom>
                        </pic:spPr>
                      </pic:pic>
                      <wps:wsp>
                        <wps:cNvPr id="471" name="Rectangle 471"/>
                        <wps:cNvSpPr/>
                        <wps:spPr>
                          <a:xfrm rot="-5399999">
                            <a:off x="-765237" y="360350"/>
                            <a:ext cx="1631823" cy="101346"/>
                          </a:xfrm>
                          <a:prstGeom prst="rect">
                            <a:avLst/>
                          </a:prstGeom>
                          <a:ln>
                            <a:noFill/>
                          </a:ln>
                        </wps:spPr>
                        <wps:txbx>
                          <w:txbxContent>
                            <w:p w:rsidR="00F82884" w:rsidRDefault="00646F38">
                              <w:pPr>
                                <w:spacing w:after="160" w:line="259" w:lineRule="auto"/>
                                <w:ind w:left="0" w:firstLine="0"/>
                              </w:pPr>
                              <w:r>
                                <w:rPr>
                                  <w:rFonts w:ascii="Calibri" w:eastAsia="Calibri" w:hAnsi="Calibri" w:cs="Calibri"/>
                                  <w:sz w:val="10"/>
                                </w:rPr>
                                <w:t>DisabilityImages/Science</w:t>
                              </w:r>
                              <w:r>
                                <w:rPr>
                                  <w:rFonts w:ascii="Calibri" w:eastAsia="Calibri" w:hAnsi="Calibri" w:cs="Calibri"/>
                                  <w:spacing w:val="-143"/>
                                  <w:sz w:val="10"/>
                                </w:rPr>
                                <w:t xml:space="preserve"> </w:t>
                              </w:r>
                              <w:r>
                                <w:rPr>
                                  <w:rFonts w:ascii="Calibri" w:eastAsia="Calibri" w:hAnsi="Calibri" w:cs="Calibri"/>
                                  <w:sz w:val="10"/>
                                </w:rPr>
                                <w:t>Photo</w:t>
                              </w:r>
                              <w:r>
                                <w:rPr>
                                  <w:rFonts w:ascii="Calibri" w:eastAsia="Calibri" w:hAnsi="Calibri" w:cs="Calibri"/>
                                  <w:spacing w:val="-143"/>
                                  <w:sz w:val="10"/>
                                </w:rPr>
                                <w:t xml:space="preserve"> </w:t>
                              </w:r>
                              <w:r>
                                <w:rPr>
                                  <w:rFonts w:ascii="Calibri" w:eastAsia="Calibri" w:hAnsi="Calibri" w:cs="Calibri"/>
                                  <w:sz w:val="10"/>
                                </w:rPr>
                                <w:t>Library</w:t>
                              </w:r>
                              <w:r>
                                <w:rPr>
                                  <w:rFonts w:ascii="Calibri" w:eastAsia="Calibri" w:hAnsi="Calibri" w:cs="Calibri"/>
                                  <w:spacing w:val="-23"/>
                                  <w:sz w:val="10"/>
                                </w:rPr>
                                <w:t xml:space="preserve"> </w:t>
                              </w:r>
                            </w:p>
                          </w:txbxContent>
                        </wps:txbx>
                        <wps:bodyPr horzOverflow="overflow" vert="horz" lIns="0" tIns="0" rIns="0" bIns="0" rtlCol="0">
                          <a:noAutofit/>
                        </wps:bodyPr>
                      </wps:wsp>
                    </wpg:wgp>
                  </a:graphicData>
                </a:graphic>
              </wp:inline>
            </w:drawing>
          </mc:Choice>
          <mc:Fallback>
            <w:pict>
              <v:group id="Group 6874" o:spid="_x0000_s1030" style="width:361pt;height:260.65pt;mso-position-horizontal-relative:char;mso-position-vertical-relative:line" coordsize="4584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">
                <v:shape id="Shape 10637" o:spid="_x0000_s1031" style="position:absolute;left:969;top:149;width:44880;height:32952;visibility:visible;mso-wrap-style:square;v-text-anchor:top" coordsize="4488002,3295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thMIA&#10;AADeAAAADwAAAGRycy9kb3ducmV2LnhtbERPzYrCMBC+C75DGGFvmrgL3bUaRRYEvandBxiasS02&#10;k9pEW/v0mwVhb/Px/c5q09taPKj1lWMN85kCQZw7U3Gh4SfbTb9A+IBssHZMGp7kYbMej1aYGtfx&#10;iR7nUIgYwj5FDWUITSqlz0uy6GeuIY7cxbUWQ4RtIU2LXQy3tXxXKpEWK44NJTb0XVJ+Pd+thkzN&#10;k8W1ux+6pj5mN1wMx0EOWr9N+u0SRKA+/Itf7r2J81Xy8Ql/78Qb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62EwgAAAN4AAAAPAAAAAAAAAAAAAAAAAJgCAABkcnMvZG93&#10;bnJldi54bWxQSwUGAAAAAAQABAD1AAAAhwMAAAAA&#10;" path="m,l4488002,r,3295206l,3295206,,e" fillcolor="#d8d6e7" stroked="f" strokeweight="0">
                  <v:stroke miterlimit="83231f" joinstyle="miter"/>
                  <v:path arrowok="t" textboxrect="0,0,4488002,3295206"/>
                </v:shape>
                <v:shape id="Picture 10070" o:spid="_x0000_s1032" type="#_x0000_t75" style="position:absolute;left:926;top:132;width:44928;height:329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6CxvFAAAA3gAAAA8AAABkcnMvZG93bnJldi54bWxEj0FvwjAMhe+T9h8iT9ptJNskxjoCGkgT&#10;HBlM4mo1pq3WOKUJpPx7fEDiZsvP771vOh98q87UxyawhdeRAUVcBtdwZeFv9/MyARUTssM2MFm4&#10;UIT57PFhioULmX/pvE2VEhOOBVqoU+oKrWNZk8c4Ch2x3A6h95hk7Svtesxi7lv9ZsxYe2xYEmrs&#10;aFlT+b89eQur/cLkw275/nls93mTxxceTo21z0/D9xeoREO6i2/fayf1jfkQAMGRGfTs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ugsbxQAAAN4AAAAPAAAAAAAAAAAAAAAA&#10;AJ8CAABkcnMvZG93bnJldi54bWxQSwUGAAAAAAQABAD3AAAAkQMAAAAA&#10;">
                  <v:imagedata r:id="rId15" o:title=""/>
                </v:shape>
                <v:rect id="Rectangle 471" o:spid="_x0000_s1033" style="position:absolute;left:-7652;top:3604;width:16317;height:10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QtMYA&#10;AADcAAAADwAAAGRycy9kb3ducmV2LnhtbESPW2vCQBSE3wv+h+UU+lY3KVIluglFKOlLBS8tPh6z&#10;JxfMnk2zq6b/3hUEH4eZ+YZZZINpxZl611hWEI8jEMSF1Q1XCnbbz9cZCOeRNbaWScE/OcjS0dMC&#10;E20vvKbzxlciQNglqKD2vkukdEVNBt3YdsTBK21v0AfZV1L3eAlw08q3KHqXBhsOCzV2tKypOG5O&#10;RsFPvD395m514H35N518+3xVVrlSL8/DxxyEp8E/wvf2l1YwmcZ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7QtMYAAADcAAAADwAAAAAAAAAAAAAAAACYAgAAZHJz&#10;L2Rvd25yZXYueG1sUEsFBgAAAAAEAAQA9QAAAIsDAAAAAA==&#10;" filled="f" stroked="f">
                  <v:textbox inset="0,0,0,0">
                    <w:txbxContent>
                      <w:p w:rsidR="00F82884" w:rsidRDefault="00646F38">
                        <w:pPr>
                          <w:spacing w:after="160" w:line="259" w:lineRule="auto"/>
                          <w:ind w:left="0" w:firstLine="0"/>
                        </w:pPr>
                        <w:r>
                          <w:rPr>
                            <w:rFonts w:ascii="Calibri" w:eastAsia="Calibri" w:hAnsi="Calibri" w:cs="Calibri"/>
                            <w:sz w:val="10"/>
                          </w:rPr>
                          <w:t>DisabilityImages/Science</w:t>
                        </w:r>
                        <w:r>
                          <w:rPr>
                            <w:rFonts w:ascii="Calibri" w:eastAsia="Calibri" w:hAnsi="Calibri" w:cs="Calibri"/>
                            <w:spacing w:val="-143"/>
                            <w:sz w:val="10"/>
                          </w:rPr>
                          <w:t xml:space="preserve"> </w:t>
                        </w:r>
                        <w:r>
                          <w:rPr>
                            <w:rFonts w:ascii="Calibri" w:eastAsia="Calibri" w:hAnsi="Calibri" w:cs="Calibri"/>
                            <w:sz w:val="10"/>
                          </w:rPr>
                          <w:t>Photo</w:t>
                        </w:r>
                        <w:r>
                          <w:rPr>
                            <w:rFonts w:ascii="Calibri" w:eastAsia="Calibri" w:hAnsi="Calibri" w:cs="Calibri"/>
                            <w:spacing w:val="-143"/>
                            <w:sz w:val="10"/>
                          </w:rPr>
                          <w:t xml:space="preserve"> </w:t>
                        </w:r>
                        <w:r>
                          <w:rPr>
                            <w:rFonts w:ascii="Calibri" w:eastAsia="Calibri" w:hAnsi="Calibri" w:cs="Calibri"/>
                            <w:sz w:val="10"/>
                          </w:rPr>
                          <w:t>Library</w:t>
                        </w:r>
                        <w:r>
                          <w:rPr>
                            <w:rFonts w:ascii="Calibri" w:eastAsia="Calibri" w:hAnsi="Calibri" w:cs="Calibri"/>
                            <w:spacing w:val="-23"/>
                            <w:sz w:val="10"/>
                          </w:rPr>
                          <w:t xml:space="preserve"> </w:t>
                        </w:r>
                      </w:p>
                    </w:txbxContent>
                  </v:textbox>
                </v:rect>
                <w10:anchorlock/>
              </v:group>
            </w:pict>
          </mc:Fallback>
        </mc:AlternateContent>
      </w:r>
    </w:p>
    <w:p w:rsidR="00F82884" w:rsidRDefault="00646F38">
      <w:pPr>
        <w:spacing w:after="29" w:line="265" w:lineRule="auto"/>
        <w:ind w:left="-5"/>
      </w:pPr>
      <w:r>
        <w:rPr>
          <w:rFonts w:ascii="Calibri" w:eastAsia="Calibri" w:hAnsi="Calibri" w:cs="Calibri"/>
          <w:b/>
          <w:sz w:val="16"/>
        </w:rPr>
        <w:t xml:space="preserve">Portrait of a young woman with autism and her mother smiling. </w:t>
      </w:r>
    </w:p>
    <w:p w:rsidR="00F82884" w:rsidRDefault="00F82884">
      <w:pPr>
        <w:sectPr w:rsidR="00F82884">
          <w:type w:val="continuous"/>
          <w:pgSz w:w="12189" w:h="16554"/>
          <w:pgMar w:top="1484" w:right="2439" w:bottom="882" w:left="680" w:header="720" w:footer="720" w:gutter="0"/>
          <w:cols w:space="720"/>
        </w:sectPr>
      </w:pPr>
    </w:p>
    <w:p w:rsidR="00F82884" w:rsidRDefault="00646F38">
      <w:pPr>
        <w:ind w:left="-5" w:right="42"/>
      </w:pPr>
      <w:r>
        <w:t xml:space="preserve">Depending on the patient’s relative degree of independence, it might be feasible to identify a suitable collection or waiting area while the consultation takes place and it might be feasible for the HCA to wait with them and support them. </w:t>
      </w:r>
    </w:p>
    <w:p w:rsidR="00F82884" w:rsidRDefault="00646F38">
      <w:pPr>
        <w:spacing w:after="236"/>
        <w:ind w:left="-15" w:right="42" w:firstLine="170"/>
      </w:pPr>
      <w:r>
        <w:t>What matters mos</w:t>
      </w:r>
      <w:r>
        <w:t>t is that the patient is afforded the same dignity and access to physical and healthcare resources as any other patient without the condition and that these people are a recognised and valued contingent of our societies as integral parts of it. The communi</w:t>
      </w:r>
      <w:r>
        <w:t>cation of specific need in the context of primary care settings may be an issue for these patients, some of whom may struggle to recall their specific detail of their medical history and even their present need. This is where effective communication betwee</w:t>
      </w:r>
      <w:r>
        <w:t>n interdisciplinary and multidisciplinary professionals is paramount and where the HCA is an integral part of the effectiveness of these teams. Formalisation of this may take the form of a ‘health passport’, where information can be made accessible to heal</w:t>
      </w:r>
      <w:r>
        <w:t xml:space="preserve">thcare providers, thus enhancing their ability to provide holistic management to patients in their care. </w:t>
      </w:r>
    </w:p>
    <w:p w:rsidR="00F82884" w:rsidRDefault="00646F38">
      <w:pPr>
        <w:spacing w:after="0" w:line="216" w:lineRule="auto"/>
        <w:ind w:left="-5" w:right="645"/>
      </w:pPr>
      <w:r>
        <w:rPr>
          <w:rFonts w:ascii="Calibri" w:eastAsia="Calibri" w:hAnsi="Calibri" w:cs="Calibri"/>
          <w:b/>
          <w:sz w:val="22"/>
        </w:rPr>
        <w:lastRenderedPageBreak/>
        <w:t xml:space="preserve">Communication needs  of people living with autistic spectrum disorder </w:t>
      </w:r>
    </w:p>
    <w:p w:rsidR="00F82884" w:rsidRDefault="00646F38">
      <w:pPr>
        <w:ind w:left="-5" w:right="42"/>
      </w:pPr>
      <w:r>
        <w:t xml:space="preserve">Being able to communicate effectively with patients living with ASD is pivotal </w:t>
      </w:r>
      <w:r>
        <w:t>to the success of treatment intervention and compliance and HCAs play an important role in this. Providing an explanation of all proposed healthcare interventions is at the heart of this, as this minimises the potential for unnecessary worry on behalf of t</w:t>
      </w:r>
      <w:r>
        <w:t xml:space="preserve">he patient and ensures that expectations can be appropriately managed at all times. This is also essential to the process of gaining informed consent from patients with special needs who have the same rights and dignities as other patients in practice. </w:t>
      </w:r>
    </w:p>
    <w:p w:rsidR="00F82884" w:rsidRDefault="00646F38">
      <w:pPr>
        <w:ind w:left="-15" w:right="42" w:firstLine="170"/>
      </w:pPr>
      <w:r>
        <w:t>HC</w:t>
      </w:r>
      <w:r>
        <w:t>As might see practitioners using dolls to provide an insight into the process of procedures or examinations that might otherwise distress people with ASD, for example, in relation to specific parts of the body that need to be examined, or if instrumentatio</w:t>
      </w:r>
      <w:r>
        <w:t xml:space="preserve">n use is an integral part of patient monitoring. Similarly, picture books can provide a similar physical overview of planned treatments for people with ASD. </w:t>
      </w:r>
    </w:p>
    <w:p w:rsidR="00F82884" w:rsidRDefault="00F82884">
      <w:pPr>
        <w:sectPr w:rsidR="00F82884">
          <w:type w:val="continuous"/>
          <w:pgSz w:w="12189" w:h="16554"/>
          <w:pgMar w:top="5846" w:right="737" w:bottom="1440" w:left="8088" w:header="720" w:footer="720" w:gutter="0"/>
          <w:cols w:space="720"/>
        </w:sectPr>
      </w:pPr>
    </w:p>
    <w:p w:rsidR="00F82884" w:rsidRDefault="00646F38">
      <w:pPr>
        <w:spacing w:after="236"/>
        <w:ind w:left="-5" w:right="337"/>
      </w:pPr>
      <w:r>
        <w:t>can cause a person living with ASD is fundamental to accommodating the challenges this poses in relation to their predisposition to sensory overload and their potential to exhibit challenging behaviours.</w:t>
      </w:r>
    </w:p>
    <w:p w:rsidR="00F82884" w:rsidRDefault="00646F38">
      <w:pPr>
        <w:spacing w:after="40" w:line="216" w:lineRule="auto"/>
        <w:ind w:left="-5"/>
      </w:pPr>
      <w:r>
        <w:rPr>
          <w:rFonts w:ascii="Calibri" w:eastAsia="Calibri" w:hAnsi="Calibri" w:cs="Calibri"/>
          <w:b/>
          <w:sz w:val="22"/>
        </w:rPr>
        <w:t xml:space="preserve">Pragmatic approaches to health </w:t>
      </w:r>
    </w:p>
    <w:p w:rsidR="00F82884" w:rsidRDefault="00646F38">
      <w:pPr>
        <w:spacing w:after="0" w:line="216" w:lineRule="auto"/>
        <w:ind w:left="-5"/>
      </w:pPr>
      <w:r>
        <w:rPr>
          <w:rFonts w:ascii="Calibri" w:eastAsia="Calibri" w:hAnsi="Calibri" w:cs="Calibri"/>
          <w:b/>
          <w:sz w:val="22"/>
        </w:rPr>
        <w:t>service provision fo</w:t>
      </w:r>
      <w:r>
        <w:rPr>
          <w:rFonts w:ascii="Calibri" w:eastAsia="Calibri" w:hAnsi="Calibri" w:cs="Calibri"/>
          <w:b/>
          <w:sz w:val="22"/>
        </w:rPr>
        <w:t>r people living with autism</w:t>
      </w:r>
    </w:p>
    <w:p w:rsidR="00F82884" w:rsidRDefault="00646F38">
      <w:pPr>
        <w:spacing w:after="236"/>
        <w:ind w:left="-5" w:right="137"/>
      </w:pPr>
      <w:r>
        <w:t xml:space="preserve">Coping with everyday appointments and check–ups is something that the majority of people take for granted, in terms of being able to attend for regular healthcare. Meeting the HCA is often an integral part of this experience in </w:t>
      </w:r>
      <w:r>
        <w:t xml:space="preserve">practice. However, this capacity to cope with difference in routine and the potential for sensory overload can become somewhat overwhelming for people living with ASD. In best accommodating these issues and hence making healthcare provision in the context </w:t>
      </w:r>
      <w:r>
        <w:t>of HCA workplaces more accessible to patients and their families and carers, pragmatic issues can be implemented, with minimal implications for the everyday running of clinical practices.</w:t>
      </w:r>
    </w:p>
    <w:p w:rsidR="00F82884" w:rsidRDefault="00646F38">
      <w:pPr>
        <w:spacing w:after="0" w:line="216" w:lineRule="auto"/>
        <w:ind w:left="-5" w:right="530"/>
      </w:pPr>
      <w:r>
        <w:rPr>
          <w:rFonts w:ascii="Calibri" w:eastAsia="Calibri" w:hAnsi="Calibri" w:cs="Calibri"/>
          <w:b/>
          <w:sz w:val="22"/>
        </w:rPr>
        <w:t>Accommodating care needs in practice</w:t>
      </w:r>
    </w:p>
    <w:p w:rsidR="00F82884" w:rsidRDefault="00646F38">
      <w:pPr>
        <w:ind w:left="-5" w:right="42"/>
      </w:pPr>
      <w:r>
        <w:t xml:space="preserve">Where a patient with autism is </w:t>
      </w:r>
      <w:r>
        <w:t xml:space="preserve">either unfamiliar with medical, nursing or allied healthcare staff, or a new process of consultation is needed, it is advisable for them to be able to make a very informal visit to the setting or context beforehand. </w:t>
      </w:r>
    </w:p>
    <w:p w:rsidR="00F82884" w:rsidRDefault="00646F38">
      <w:pPr>
        <w:ind w:left="-15" w:right="3032" w:firstLine="170"/>
      </w:pPr>
      <w:r>
        <w:t>Having an HCA to support them in this e</w:t>
      </w:r>
      <w:r>
        <w:t>xperience is an excellent idea, as this means that the person with ASD can familiarise themselves with treatment/ consultation areas and new environments with a person who may also become a familiar face to them. It is issues in these contexts that can pot</w:t>
      </w:r>
      <w:r>
        <w:t>entially cause them distress or sensory overload. Where the person living with ASD has a carer or family member with them can make a difference to their capacity to cope, due to the opportunity for additional reassurance and the consistency in the people s</w:t>
      </w:r>
      <w:r>
        <w:t xml:space="preserve">urrounding them. It can be helpful for them to attend appointments with friends or family undergoing a similar experience, so that in the future they can anticipate and have realistic expectations of their own appointment in the future. </w:t>
      </w:r>
    </w:p>
    <w:p w:rsidR="00F82884" w:rsidRDefault="00646F38">
      <w:pPr>
        <w:ind w:left="-15" w:right="3071" w:firstLine="170"/>
      </w:pPr>
      <w:r>
        <w:t>Additional appointment time may be needed to accommodate the additional needs of the person and also to ensure that the people providing care have adequate time to accommodate optimal care provision alongside this. It can often be helpful in relation to pa</w:t>
      </w:r>
      <w:r>
        <w:t xml:space="preserve">tient need to give them the very first or last appointment of the day, as waiting for appointments can be an unintentional means of stressing a patient with ASD. </w:t>
      </w:r>
    </w:p>
    <w:p w:rsidR="00F82884" w:rsidRDefault="00F82884">
      <w:pPr>
        <w:sectPr w:rsidR="00F82884">
          <w:type w:val="continuous"/>
          <w:pgSz w:w="12189" w:h="16554"/>
          <w:pgMar w:top="1440" w:right="1440" w:bottom="1440" w:left="680" w:header="720" w:footer="720" w:gutter="0"/>
          <w:cols w:num="2" w:space="449"/>
        </w:sectPr>
      </w:pPr>
    </w:p>
    <w:tbl>
      <w:tblPr>
        <w:tblStyle w:val="TableGrid"/>
        <w:tblpPr w:vertAnchor="text" w:horzAnchor="margin" w:tblpX="57"/>
        <w:tblOverlap w:val="never"/>
        <w:tblW w:w="10772" w:type="dxa"/>
        <w:tblInd w:w="0" w:type="dxa"/>
        <w:tblCellMar>
          <w:top w:w="48" w:type="dxa"/>
          <w:left w:w="80" w:type="dxa"/>
          <w:bottom w:w="0" w:type="dxa"/>
          <w:right w:w="115" w:type="dxa"/>
        </w:tblCellMar>
        <w:tblLook w:val="04A0" w:firstRow="1" w:lastRow="0" w:firstColumn="1" w:lastColumn="0" w:noHBand="0" w:noVBand="1"/>
      </w:tblPr>
      <w:tblGrid>
        <w:gridCol w:w="10772"/>
      </w:tblGrid>
      <w:tr w:rsidR="00F82884">
        <w:trPr>
          <w:trHeight w:val="320"/>
        </w:trPr>
        <w:tc>
          <w:tcPr>
            <w:tcW w:w="10772" w:type="dxa"/>
            <w:tcBorders>
              <w:top w:val="single" w:sz="4" w:space="0" w:color="009F4F"/>
              <w:left w:val="nil"/>
              <w:bottom w:val="single" w:sz="4" w:space="0" w:color="009F4F"/>
              <w:right w:val="nil"/>
            </w:tcBorders>
            <w:shd w:val="clear" w:color="auto" w:fill="009F4F"/>
          </w:tcPr>
          <w:p w:rsidR="00F82884" w:rsidRDefault="00646F38">
            <w:pPr>
              <w:spacing w:after="0" w:line="259" w:lineRule="auto"/>
              <w:ind w:left="0" w:firstLine="0"/>
            </w:pPr>
            <w:r>
              <w:rPr>
                <w:rFonts w:ascii="Calibri" w:eastAsia="Calibri" w:hAnsi="Calibri" w:cs="Calibri"/>
                <w:b/>
                <w:color w:val="FFFFFF"/>
              </w:rPr>
              <w:t>Table 1. Some considerations in caring for people with autistic spectrum disord</w:t>
            </w:r>
            <w:r>
              <w:rPr>
                <w:rFonts w:ascii="Calibri" w:eastAsia="Calibri" w:hAnsi="Calibri" w:cs="Calibri"/>
                <w:b/>
                <w:color w:val="FFFFFF"/>
              </w:rPr>
              <w:t>er (ASD)</w:t>
            </w:r>
          </w:p>
        </w:tc>
      </w:tr>
      <w:tr w:rsidR="00F82884">
        <w:trPr>
          <w:trHeight w:val="520"/>
        </w:trPr>
        <w:tc>
          <w:tcPr>
            <w:tcW w:w="10772" w:type="dxa"/>
            <w:tcBorders>
              <w:top w:val="single" w:sz="4" w:space="0" w:color="009F4F"/>
              <w:left w:val="nil"/>
              <w:bottom w:val="single" w:sz="4" w:space="0" w:color="009F4F"/>
              <w:right w:val="nil"/>
            </w:tcBorders>
            <w:shd w:val="clear" w:color="auto" w:fill="E3F1E6"/>
          </w:tcPr>
          <w:p w:rsidR="00F82884" w:rsidRDefault="00646F38">
            <w:pPr>
              <w:spacing w:after="0" w:line="259" w:lineRule="auto"/>
              <w:ind w:left="0" w:right="2678" w:firstLine="0"/>
            </w:pPr>
            <w:r>
              <w:rPr>
                <w:rFonts w:ascii="Calibri" w:eastAsia="Calibri" w:hAnsi="Calibri" w:cs="Calibri"/>
                <w:b/>
                <w:sz w:val="18"/>
              </w:rPr>
              <w:t xml:space="preserve">3 practical issues  </w:t>
            </w:r>
            <w:r>
              <w:rPr>
                <w:rFonts w:ascii="Calibri" w:eastAsia="Calibri" w:hAnsi="Calibri" w:cs="Calibri"/>
                <w:b/>
                <w:sz w:val="18"/>
              </w:rPr>
              <w:tab/>
              <w:t>If possible, do …</w:t>
            </w:r>
            <w:r>
              <w:rPr>
                <w:rFonts w:ascii="Calibri" w:eastAsia="Calibri" w:hAnsi="Calibri" w:cs="Calibri"/>
                <w:b/>
                <w:sz w:val="18"/>
              </w:rPr>
              <w:tab/>
              <w:t>If possible, don’t … to be addressed</w:t>
            </w:r>
          </w:p>
        </w:tc>
      </w:tr>
      <w:tr w:rsidR="00F82884">
        <w:trPr>
          <w:trHeight w:val="1600"/>
        </w:trPr>
        <w:tc>
          <w:tcPr>
            <w:tcW w:w="10772" w:type="dxa"/>
            <w:tcBorders>
              <w:top w:val="single" w:sz="4" w:space="0" w:color="009F4F"/>
              <w:left w:val="nil"/>
              <w:bottom w:val="single" w:sz="4" w:space="0" w:color="009F4F"/>
              <w:right w:val="nil"/>
            </w:tcBorders>
            <w:shd w:val="clear" w:color="auto" w:fill="E3F1E6"/>
          </w:tcPr>
          <w:p w:rsidR="00F82884" w:rsidRDefault="00646F38">
            <w:pPr>
              <w:spacing w:after="21" w:line="236"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column">
                        <wp:posOffset>1879596</wp:posOffset>
                      </wp:positionH>
                      <wp:positionV relativeFrom="paragraph">
                        <wp:posOffset>40129</wp:posOffset>
                      </wp:positionV>
                      <wp:extent cx="69596" cy="648715"/>
                      <wp:effectExtent l="0" t="0" r="0" b="0"/>
                      <wp:wrapSquare wrapText="bothSides"/>
                      <wp:docPr id="8496" name="Group 8496"/>
                      <wp:cNvGraphicFramePr/>
                      <a:graphic xmlns:a="http://schemas.openxmlformats.org/drawingml/2006/main">
                        <a:graphicData uri="http://schemas.microsoft.com/office/word/2010/wordprocessingGroup">
                          <wpg:wgp>
                            <wpg:cNvGrpSpPr/>
                            <wpg:grpSpPr>
                              <a:xfrm>
                                <a:off x="0" y="0"/>
                                <a:ext cx="69596" cy="648715"/>
                                <a:chOff x="0" y="0"/>
                                <a:chExt cx="69596" cy="648715"/>
                              </a:xfrm>
                            </wpg:grpSpPr>
                            <wps:wsp>
                              <wps:cNvPr id="604" name="Shape 604"/>
                              <wps:cNvSpPr/>
                              <wps:spPr>
                                <a:xfrm>
                                  <a:off x="0" y="0"/>
                                  <a:ext cx="69596" cy="69596"/>
                                </a:xfrm>
                                <a:custGeom>
                                  <a:avLst/>
                                  <a:gdLst/>
                                  <a:ahLst/>
                                  <a:cxnLst/>
                                  <a:rect l="0" t="0" r="0" b="0"/>
                                  <a:pathLst>
                                    <a:path w="69596" h="69596">
                                      <a:moveTo>
                                        <a:pt x="34798" y="0"/>
                                      </a:moveTo>
                                      <a:cubicBezTo>
                                        <a:pt x="54013" y="0"/>
                                        <a:pt x="69596" y="15583"/>
                                        <a:pt x="69596" y="34798"/>
                                      </a:cubicBezTo>
                                      <a:cubicBezTo>
                                        <a:pt x="69596" y="54013"/>
                                        <a:pt x="54013" y="69596"/>
                                        <a:pt x="34798" y="69596"/>
                                      </a:cubicBezTo>
                                      <a:cubicBezTo>
                                        <a:pt x="15583" y="69596"/>
                                        <a:pt x="0" y="54013"/>
                                        <a:pt x="0" y="34798"/>
                                      </a:cubicBezTo>
                                      <a:cubicBezTo>
                                        <a:pt x="0" y="15583"/>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09" name="Shape 609"/>
                              <wps:cNvSpPr/>
                              <wps:spPr>
                                <a:xfrm>
                                  <a:off x="0" y="426719"/>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12" name="Shape 612"/>
                              <wps:cNvSpPr/>
                              <wps:spPr>
                                <a:xfrm>
                                  <a:off x="0" y="579119"/>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anchor>
                  </w:drawing>
                </mc:Choice>
                <mc:Fallback>
                  <w:pict>
                    <v:group w14:anchorId="3D1FA301" id="Group 8496" o:spid="_x0000_s1026" style="position:absolute;margin-left:148pt;margin-top:3.15pt;width:5.5pt;height:51.1pt;z-index:251661312" coordsize="69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">
                      <v:shape id="Shape 604" o:spid="_x0000_s1027" style="position:absolute;width:695;height:695;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MhMUA&#10;AADcAAAADwAAAGRycy9kb3ducmV2LnhtbESPQWvCQBSE7wX/w/KEXkQ3VQklukooCDkVTEuht0f2&#10;maTNvo3ZNYn+elco9DjMzDfMdj+aRvTUudqygpdFBIK4sLrmUsHnx2H+CsJ5ZI2NZVJwJQf73eRp&#10;i4m2Ax+pz30pAoRdggoq79tESldUZNAtbEscvJPtDPogu1LqDocAN41cRlEsDdYcFips6a2i4je/&#10;GAU4S7/OJR1M1sanW1qcV+/fP6zU83RMNyA8jf4//NfOtII4WsPjTDg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oyExQAAANwAAAAPAAAAAAAAAAAAAAAAAJgCAABkcnMv&#10;ZG93bnJldi54bWxQSwUGAAAAAAQABAD1AAAAigMAAAAA&#10;" path="m34798,c54013,,69596,15583,69596,34798v,19215,-15583,34798,-34798,34798c15583,69596,,54013,,34798,,15583,15583,,34798,xe" fillcolor="#fbaf15" stroked="f" strokeweight="0">
                        <v:stroke miterlimit="83231f" joinstyle="miter"/>
                        <v:path arrowok="t" textboxrect="0,0,69596,69596"/>
                      </v:shape>
                      <v:shape id="Shape 609" o:spid="_x0000_s1028" style="position:absolute;top:4267;width:695;height:6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cjGsUA&#10;AADcAAAADwAAAGRycy9kb3ducmV2LnhtbESPQWvCQBSE74X+h+UVvEiz0UJoY1YJBcGTUBWht0f2&#10;ZRObfRuzq8b++m6h0OMwM98wxWq0nbjS4FvHCmZJCoK4crplo+CwXz+/gvABWWPnmBTcycNq+fhQ&#10;YK7djT/ougtGRAj7HBU0IfS5lL5qyKJPXE8cvdoNFkOUg5F6wFuE207O0zSTFluOCw329N5Q9bW7&#10;WAU4LY9nQ2u76bP6u6zOL9vPEys1eRrLBYhAY/gP/7U3WkGWvs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yMaxQAAANwAAAAPAAAAAAAAAAAAAAAAAJgCAABkcnMv&#10;ZG93bnJldi54bWxQSwUGAAAAAAQABAD1AAAAigMAAAAA&#10;" path="m34798,c54013,,69596,15570,69596,34798v,19215,-15583,34798,-34798,34798c15583,69596,,54013,,34798,,15570,15583,,34798,xe" fillcolor="#fbaf15" stroked="f" strokeweight="0">
                        <v:stroke miterlimit="83231f" joinstyle="miter"/>
                        <v:path arrowok="t" textboxrect="0,0,69596,69596"/>
                      </v:shape>
                      <v:shape id="Shape 612" o:spid="_x0000_s1029" style="position:absolute;top:5791;width:695;height:6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ntsMA&#10;AADcAAAADwAAAGRycy9kb3ducmV2LnhtbESPQYvCMBSE74L/ITzBi2iqQpFqlCIIngRdEbw9mmdb&#10;bV5qE7Xur98ICx6HmfmGWaxaU4knNa60rGA8ikAQZ1aXnCs4/myGMxDOI2usLJOCNzlYLbudBSba&#10;vnhPz4PPRYCwS1BB4X2dSOmyggy6ka2Jg3exjUEfZJNL3eArwE0lJ1EUS4Mlh4UCa1oXlN0OD6MA&#10;B+npntPGbOv48ptm9+nufGWl+r02nYPw1Ppv+L+91Qri8QQ+Z8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ontsMAAADcAAAADwAAAAAAAAAAAAAAAACYAgAAZHJzL2Rv&#10;d25yZXYueG1sUEsFBgAAAAAEAAQA9QAAAIgDAAAAAA==&#10;" path="m34798,c54013,,69596,15570,69596,34798v,19215,-15583,34798,-34798,34798c15583,69596,,54013,,34798,,15570,15583,,34798,xe" fillcolor="#fbaf15" stroked="f" strokeweight="0">
                        <v:stroke miterlimit="83231f" joinstyle="miter"/>
                        <v:path arrowok="t" textboxrect="0,0,69596,6959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column">
                        <wp:posOffset>4017997</wp:posOffset>
                      </wp:positionH>
                      <wp:positionV relativeFrom="paragraph">
                        <wp:posOffset>40129</wp:posOffset>
                      </wp:positionV>
                      <wp:extent cx="69596" cy="511556"/>
                      <wp:effectExtent l="0" t="0" r="0" b="0"/>
                      <wp:wrapSquare wrapText="bothSides"/>
                      <wp:docPr id="8497" name="Group 8497"/>
                      <wp:cNvGraphicFramePr/>
                      <a:graphic xmlns:a="http://schemas.openxmlformats.org/drawingml/2006/main">
                        <a:graphicData uri="http://schemas.microsoft.com/office/word/2010/wordprocessingGroup">
                          <wpg:wgp>
                            <wpg:cNvGrpSpPr/>
                            <wpg:grpSpPr>
                              <a:xfrm>
                                <a:off x="0" y="0"/>
                                <a:ext cx="69596" cy="511556"/>
                                <a:chOff x="0" y="0"/>
                                <a:chExt cx="69596" cy="511556"/>
                              </a:xfrm>
                            </wpg:grpSpPr>
                            <wps:wsp>
                              <wps:cNvPr id="616" name="Shape 616"/>
                              <wps:cNvSpPr/>
                              <wps:spPr>
                                <a:xfrm>
                                  <a:off x="0" y="0"/>
                                  <a:ext cx="69596" cy="69596"/>
                                </a:xfrm>
                                <a:custGeom>
                                  <a:avLst/>
                                  <a:gdLst/>
                                  <a:ahLst/>
                                  <a:cxnLst/>
                                  <a:rect l="0" t="0" r="0" b="0"/>
                                  <a:pathLst>
                                    <a:path w="69596" h="69596">
                                      <a:moveTo>
                                        <a:pt x="34798" y="0"/>
                                      </a:moveTo>
                                      <a:cubicBezTo>
                                        <a:pt x="54013" y="0"/>
                                        <a:pt x="69596" y="15583"/>
                                        <a:pt x="69596" y="34798"/>
                                      </a:cubicBezTo>
                                      <a:cubicBezTo>
                                        <a:pt x="69596" y="54013"/>
                                        <a:pt x="54013" y="69596"/>
                                        <a:pt x="34798" y="69596"/>
                                      </a:cubicBezTo>
                                      <a:cubicBezTo>
                                        <a:pt x="15583" y="69596"/>
                                        <a:pt x="0" y="54013"/>
                                        <a:pt x="0" y="34798"/>
                                      </a:cubicBezTo>
                                      <a:cubicBezTo>
                                        <a:pt x="0" y="15583"/>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20" name="Shape 620"/>
                              <wps:cNvSpPr/>
                              <wps:spPr>
                                <a:xfrm>
                                  <a:off x="0" y="28956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23" name="Shape 623"/>
                              <wps:cNvSpPr/>
                              <wps:spPr>
                                <a:xfrm>
                                  <a:off x="0" y="44196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anchor>
                  </w:drawing>
                </mc:Choice>
                <mc:Fallback>
                  <w:pict>
                    <v:group w14:anchorId="5E4997E0" id="Group 8497" o:spid="_x0000_s1026" style="position:absolute;margin-left:316.4pt;margin-top:3.15pt;width:5.5pt;height:40.3pt;z-index:251662336" coordsize="69596,511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">
                      <v:shape id="Shape 616"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htcUA&#10;AADcAAAADwAAAGRycy9kb3ducmV2LnhtbESPQWuDQBSE74H+h+UVcgnNmhSkWFeRQsBTIWkJ5PZw&#10;X9TWfavu1pj8+myh0OMwM98waT6bTkw0utaygs06AkFcWd1yreDzY/f0AsJ5ZI2dZVJwJQd59rBI&#10;MdH2wnuaDr4WAcIuQQWN930ipasaMujWticO3tmOBn2QYy31iJcAN53cRlEsDbYcFhrs6a2h6vvw&#10;YxTgqjgONe1M2cfnW1ENz++nL1Zq+TgXryA8zf4//NcutYJ4E8Pv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SG1xQAAANwAAAAPAAAAAAAAAAAAAAAAAJgCAABkcnMv&#10;ZG93bnJldi54bWxQSwUGAAAAAAQABAD1AAAAigMAAAAA&#10;" path="m34798,c54013,,69596,15583,69596,34798v,19215,-15583,34798,-34798,34798c15583,69596,,54013,,34798,,15583,15583,,34798,xe" fillcolor="#fbaf15" stroked="f" strokeweight="0">
                        <v:stroke miterlimit="83231f" joinstyle="miter"/>
                        <v:path arrowok="t" textboxrect="0,0,69596,69596"/>
                      </v:shape>
                      <v:shape id="Shape 620" o:spid="_x0000_s1028" style="position:absolute;top:289560;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W58IA&#10;AADcAAAADwAAAGRycy9kb3ducmV2LnhtbERPTWvCQBC9F/oflin0UnRjhFCiqwQh4EnQitDbkB2T&#10;aHY2ya4m9de7h4LHx/terkfTiDv1rrasYDaNQBAXVtdcKjj+5JNvEM4ja2wsk4I/crBevb8tMdV2&#10;4D3dD74UIYRdigoq79tUSldUZNBNbUscuLPtDfoA+1LqHocQbhoZR1EiDdYcGipsaVNRcT3cjAL8&#10;yk5dSbnZtsn5kRXdfPd7YaU+P8ZsAcLT6F/if/dWK0ji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NbnwgAAANwAAAAPAAAAAAAAAAAAAAAAAJgCAABkcnMvZG93&#10;bnJldi54bWxQSwUGAAAAAAQABAD1AAAAhwMAAAAA&#10;" path="m34798,c54013,,69596,15570,69596,34798v,19215,-15583,34798,-34798,34798c15583,69596,,54013,,34798,,15570,15583,,34798,xe" fillcolor="#fbaf15" stroked="f" strokeweight="0">
                        <v:stroke miterlimit="83231f" joinstyle="miter"/>
                        <v:path arrowok="t" textboxrect="0,0,69596,69596"/>
                      </v:shape>
                      <v:shape id="Shape 623" o:spid="_x0000_s1029" style="position:absolute;top:441960;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kMMA&#10;AADcAAAADwAAAGRycy9kb3ducmV2LnhtbESPQYvCMBSE7wv+h/AEL4umKhSpRimC4ElQF8Hbo3m2&#10;1ealNlGrv94Iwh6HmfmGmS1aU4k7Na60rGA4iEAQZ1aXnCv426/6ExDOI2usLJOCJzlYzDs/M0y0&#10;ffCW7jufiwBhl6CCwvs6kdJlBRl0A1sTB+9kG4M+yCaXusFHgJtKjqIolgZLDgsF1rQsKLvsbkYB&#10;/qaHa04rs67j0yvNruPN8cxK9bptOgXhqfX/4W97rRXEoz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IkMMAAADcAAAADwAAAAAAAAAAAAAAAACYAgAAZHJzL2Rv&#10;d25yZXYueG1sUEsFBgAAAAAEAAQA9QAAAIgDAAAAAA==&#10;" path="m34798,c54013,,69596,15570,69596,34798v,19215,-15583,34798,-34798,34798c15583,69596,,54013,,34798,,15570,15583,,34798,xe" fillcolor="#fbaf15" stroked="f" strokeweight="0">
                        <v:stroke miterlimit="83231f" joinstyle="miter"/>
                        <v:path arrowok="t" textboxrect="0,0,69596,69596"/>
                      </v:shape>
                      <w10:wrap type="square"/>
                    </v:group>
                  </w:pict>
                </mc:Fallback>
              </mc:AlternateContent>
            </w:r>
            <w:r>
              <w:rPr>
                <w:rFonts w:ascii="Calibri" w:eastAsia="Calibri" w:hAnsi="Calibri" w:cs="Calibri"/>
                <w:sz w:val="18"/>
              </w:rPr>
              <w:t xml:space="preserve">People living with autistic spectrum   Accommodate and adapt clinical   </w:t>
            </w:r>
            <w:r>
              <w:rPr>
                <w:rFonts w:ascii="Calibri" w:eastAsia="Calibri" w:hAnsi="Calibri" w:cs="Calibri"/>
                <w:sz w:val="18"/>
              </w:rPr>
              <w:t>Unintentionally forget to consider the impact of sensory disorder (ASD) have an enhanced environments and circumstances as far as changes</w:t>
            </w:r>
          </w:p>
          <w:p w:rsidR="00F82884" w:rsidRDefault="00646F38">
            <w:pPr>
              <w:spacing w:after="39" w:line="259" w:lineRule="auto"/>
              <w:ind w:left="0" w:firstLine="0"/>
            </w:pPr>
            <w:r>
              <w:rPr>
                <w:rFonts w:ascii="Calibri" w:eastAsia="Calibri" w:hAnsi="Calibri" w:cs="Calibri"/>
                <w:sz w:val="18"/>
              </w:rPr>
              <w:t>response to sensory experiences—you can to minimise stress  Do anything without explaining it first</w:t>
            </w:r>
          </w:p>
          <w:p w:rsidR="00F82884" w:rsidRDefault="00646F38">
            <w:pPr>
              <w:spacing w:after="0" w:line="259" w:lineRule="auto"/>
              <w:ind w:left="0" w:right="299" w:firstLine="0"/>
            </w:pPr>
            <w:r>
              <w:rPr>
                <w:rFonts w:ascii="Calibri" w:eastAsia="Calibri" w:hAnsi="Calibri" w:cs="Calibri"/>
                <w:sz w:val="18"/>
              </w:rPr>
              <w:t>in particular ligh</w:t>
            </w:r>
            <w:r>
              <w:rPr>
                <w:rFonts w:ascii="Calibri" w:eastAsia="Calibri" w:hAnsi="Calibri" w:cs="Calibri"/>
                <w:sz w:val="18"/>
              </w:rPr>
              <w:t xml:space="preserve">t, sound, visual   Be reassuring and supportive  Be ambiguous or use analogies to describe treatment changes, smells and touch that may   Be clear and truthful about any </w:t>
            </w:r>
            <w:r>
              <w:rPr>
                <w:rFonts w:ascii="Calibri" w:eastAsia="Calibri" w:hAnsi="Calibri" w:cs="Calibri"/>
                <w:sz w:val="18"/>
              </w:rPr>
              <w:tab/>
              <w:t xml:space="preserve">interventions be taken for granted and regarded as </w:t>
            </w:r>
            <w:r>
              <w:rPr>
                <w:rFonts w:ascii="Calibri" w:eastAsia="Calibri" w:hAnsi="Calibri" w:cs="Calibri"/>
                <w:sz w:val="18"/>
              </w:rPr>
              <w:tab/>
              <w:t>treatment that is provided normal</w:t>
            </w:r>
            <w:r>
              <w:rPr>
                <w:rFonts w:ascii="Calibri" w:eastAsia="Calibri" w:hAnsi="Calibri" w:cs="Calibri"/>
                <w:sz w:val="18"/>
              </w:rPr>
              <w:t xml:space="preserve"> in healthcare practice</w:t>
            </w:r>
          </w:p>
        </w:tc>
      </w:tr>
      <w:tr w:rsidR="00F82884">
        <w:trPr>
          <w:trHeight w:val="2080"/>
        </w:trPr>
        <w:tc>
          <w:tcPr>
            <w:tcW w:w="10772" w:type="dxa"/>
            <w:tcBorders>
              <w:top w:val="single" w:sz="4" w:space="0" w:color="009F4F"/>
              <w:left w:val="nil"/>
              <w:bottom w:val="single" w:sz="4" w:space="0" w:color="009F4F"/>
              <w:right w:val="nil"/>
            </w:tcBorders>
            <w:shd w:val="clear" w:color="auto" w:fill="E3F1E6"/>
          </w:tcPr>
          <w:p w:rsidR="00F82884" w:rsidRDefault="00646F38">
            <w:pPr>
              <w:spacing w:after="24" w:line="249"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column">
                        <wp:posOffset>1879596</wp:posOffset>
                      </wp:positionH>
                      <wp:positionV relativeFrom="paragraph">
                        <wp:posOffset>40138</wp:posOffset>
                      </wp:positionV>
                      <wp:extent cx="69596" cy="785876"/>
                      <wp:effectExtent l="0" t="0" r="0" b="0"/>
                      <wp:wrapSquare wrapText="bothSides"/>
                      <wp:docPr id="8618" name="Group 8618"/>
                      <wp:cNvGraphicFramePr/>
                      <a:graphic xmlns:a="http://schemas.openxmlformats.org/drawingml/2006/main">
                        <a:graphicData uri="http://schemas.microsoft.com/office/word/2010/wordprocessingGroup">
                          <wpg:wgp>
                            <wpg:cNvGrpSpPr/>
                            <wpg:grpSpPr>
                              <a:xfrm>
                                <a:off x="0" y="0"/>
                                <a:ext cx="69596" cy="785876"/>
                                <a:chOff x="0" y="0"/>
                                <a:chExt cx="69596" cy="785876"/>
                              </a:xfrm>
                            </wpg:grpSpPr>
                            <wps:wsp>
                              <wps:cNvPr id="632" name="Shape 632"/>
                              <wps:cNvSpPr/>
                              <wps:spPr>
                                <a:xfrm>
                                  <a:off x="0" y="0"/>
                                  <a:ext cx="69596" cy="69596"/>
                                </a:xfrm>
                                <a:custGeom>
                                  <a:avLst/>
                                  <a:gdLst/>
                                  <a:ahLst/>
                                  <a:cxnLst/>
                                  <a:rect l="0" t="0" r="0" b="0"/>
                                  <a:pathLst>
                                    <a:path w="69596" h="69596">
                                      <a:moveTo>
                                        <a:pt x="34798" y="0"/>
                                      </a:moveTo>
                                      <a:cubicBezTo>
                                        <a:pt x="54013" y="0"/>
                                        <a:pt x="69596" y="15583"/>
                                        <a:pt x="69596" y="34798"/>
                                      </a:cubicBezTo>
                                      <a:cubicBezTo>
                                        <a:pt x="69596" y="54013"/>
                                        <a:pt x="54013" y="69596"/>
                                        <a:pt x="34798" y="69596"/>
                                      </a:cubicBezTo>
                                      <a:cubicBezTo>
                                        <a:pt x="15583" y="69596"/>
                                        <a:pt x="0" y="54013"/>
                                        <a:pt x="0" y="34798"/>
                                      </a:cubicBezTo>
                                      <a:cubicBezTo>
                                        <a:pt x="0" y="15583"/>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36" name="Shape 636"/>
                              <wps:cNvSpPr/>
                              <wps:spPr>
                                <a:xfrm>
                                  <a:off x="0" y="28956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41" name="Shape 641"/>
                              <wps:cNvSpPr/>
                              <wps:spPr>
                                <a:xfrm>
                                  <a:off x="0" y="716280"/>
                                  <a:ext cx="69596" cy="69596"/>
                                </a:xfrm>
                                <a:custGeom>
                                  <a:avLst/>
                                  <a:gdLst/>
                                  <a:ahLst/>
                                  <a:cxnLst/>
                                  <a:rect l="0" t="0" r="0" b="0"/>
                                  <a:pathLst>
                                    <a:path w="69596" h="69596">
                                      <a:moveTo>
                                        <a:pt x="34798" y="0"/>
                                      </a:moveTo>
                                      <a:cubicBezTo>
                                        <a:pt x="54013" y="0"/>
                                        <a:pt x="69596" y="15583"/>
                                        <a:pt x="69596" y="34798"/>
                                      </a:cubicBezTo>
                                      <a:cubicBezTo>
                                        <a:pt x="69596" y="54013"/>
                                        <a:pt x="54013" y="69596"/>
                                        <a:pt x="34798" y="69596"/>
                                      </a:cubicBezTo>
                                      <a:cubicBezTo>
                                        <a:pt x="15583" y="69596"/>
                                        <a:pt x="0" y="54013"/>
                                        <a:pt x="0" y="34798"/>
                                      </a:cubicBezTo>
                                      <a:cubicBezTo>
                                        <a:pt x="0" y="15583"/>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anchor>
                  </w:drawing>
                </mc:Choice>
                <mc:Fallback>
                  <w:pict>
                    <v:group w14:anchorId="5FF3CDA5" id="Group 8618" o:spid="_x0000_s1026" style="position:absolute;margin-left:148pt;margin-top:3.15pt;width:5.5pt;height:61.9pt;z-index:251663360" coordsize="695,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">
                      <v:shape id="Shape 632" o:spid="_x0000_s1027" style="position:absolute;width:695;height:695;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71sMA&#10;AADcAAAADwAAAGRycy9kb3ducmV2LnhtbESPQYvCMBSE7wv+h/AEL4umKhSpRimC4ElQF8Hbo3m2&#10;1ealNlGrv94Iwh6HmfmGmS1aU4k7Na60rGA4iEAQZ1aXnCv426/6ExDOI2usLJOCJzlYzDs/M0y0&#10;ffCW7jufiwBhl6CCwvs6kdJlBRl0A1sTB+9kG4M+yCaXusFHgJtKjqIolgZLDgsF1rQsKLvsbkYB&#10;/qaHa04rs67j0yvNruPN8cxK9bptOgXhqfX/4W97rRXE4xF8zoQjIO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971sMAAADcAAAADwAAAAAAAAAAAAAAAACYAgAAZHJzL2Rv&#10;d25yZXYueG1sUEsFBgAAAAAEAAQA9QAAAIgDAAAAAA==&#10;" path="m34798,c54013,,69596,15583,69596,34798v,19215,-15583,34798,-34798,34798c15583,69596,,54013,,34798,,15583,15583,,34798,xe" fillcolor="#fbaf15" stroked="f" strokeweight="0">
                        <v:stroke miterlimit="83231f" joinstyle="miter"/>
                        <v:path arrowok="t" textboxrect="0,0,69596,69596"/>
                      </v:shape>
                      <v:shape id="Shape 636" o:spid="_x0000_s1028" style="position:absolute;top:2895;width:695;height:6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R91cQA&#10;AADcAAAADwAAAGRycy9kb3ducmV2LnhtbESPQYvCMBSE74L/ITzBi2iqQpFqLEUQPAm6y8LeHs2z&#10;rTYvbRO1+us3Cwt7HGbmG2aT9qYWD+pcZVnBfBaBIM6trrhQ8Pmxn65AOI+ssbZMCl7kIN0OBxtM&#10;tH3yiR5nX4gAYZeggtL7JpHS5SUZdDPbEAfvYjuDPsiukLrDZ4CbWi6iKJYGKw4LJTa0Kym/ne9G&#10;AU6yr7agvTk08eWd5e3y+H1lpcajPluD8NT7//Bf+6AVxMsY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kfdXEAAAA3AAAAA8AAAAAAAAAAAAAAAAAmAIAAGRycy9k&#10;b3ducmV2LnhtbFBLBQYAAAAABAAEAPUAAACJAwAAAAA=&#10;" path="m34798,c54013,,69596,15570,69596,34798v,19215,-15583,34798,-34798,34798c15583,69596,,54013,,34798,,15570,15583,,34798,xe" fillcolor="#fbaf15" stroked="f" strokeweight="0">
                        <v:stroke miterlimit="83231f" joinstyle="miter"/>
                        <v:path arrowok="t" textboxrect="0,0,69596,69596"/>
                      </v:shape>
                      <v:shape id="Shape 641" o:spid="_x0000_s1029" style="position:absolute;top:7162;width:695;height:6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W3MUA&#10;AADcAAAADwAAAGRycy9kb3ducmV2LnhtbESPQWvCQBSE70L/w/KEXqRu0koo0VVCQfBUqBXB2yP7&#10;TKLZt0l2m0R/fbdQ8DjMzDfMajOaWvTUucqygngegSDOra64UHD43r68g3AeWWNtmRTcyMFm/TRZ&#10;YartwF/U730hAoRdigpK75tUSpeXZNDNbUMcvLPtDPogu0LqDocAN7V8jaJEGqw4LJTY0EdJ+XX/&#10;YxTgLDu2BW3NrknO9yxv3z5PF1bqeTpmSxCeRv8I/7d3WkGyi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5bcxQAAANwAAAAPAAAAAAAAAAAAAAAAAJgCAABkcnMv&#10;ZG93bnJldi54bWxQSwUGAAAAAAQABAD1AAAAigMAAAAA&#10;" path="m34798,c54013,,69596,15583,69596,34798v,19215,-15583,34798,-34798,34798c15583,69596,,54013,,34798,,15583,15583,,34798,xe" fillcolor="#fbaf15" stroked="f" strokeweight="0">
                        <v:stroke miterlimit="83231f" joinstyle="miter"/>
                        <v:path arrowok="t" textboxrect="0,0,69596,69596"/>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column">
                        <wp:posOffset>4017997</wp:posOffset>
                      </wp:positionH>
                      <wp:positionV relativeFrom="paragraph">
                        <wp:posOffset>40138</wp:posOffset>
                      </wp:positionV>
                      <wp:extent cx="69596" cy="785876"/>
                      <wp:effectExtent l="0" t="0" r="0" b="0"/>
                      <wp:wrapSquare wrapText="bothSides"/>
                      <wp:docPr id="8619" name="Group 8619"/>
                      <wp:cNvGraphicFramePr/>
                      <a:graphic xmlns:a="http://schemas.openxmlformats.org/drawingml/2006/main">
                        <a:graphicData uri="http://schemas.microsoft.com/office/word/2010/wordprocessingGroup">
                          <wpg:wgp>
                            <wpg:cNvGrpSpPr/>
                            <wpg:grpSpPr>
                              <a:xfrm>
                                <a:off x="0" y="0"/>
                                <a:ext cx="69596" cy="785876"/>
                                <a:chOff x="0" y="0"/>
                                <a:chExt cx="69596" cy="785876"/>
                              </a:xfrm>
                            </wpg:grpSpPr>
                            <wps:wsp>
                              <wps:cNvPr id="647" name="Shape 647"/>
                              <wps:cNvSpPr/>
                              <wps:spPr>
                                <a:xfrm>
                                  <a:off x="0" y="0"/>
                                  <a:ext cx="69596" cy="69596"/>
                                </a:xfrm>
                                <a:custGeom>
                                  <a:avLst/>
                                  <a:gdLst/>
                                  <a:ahLst/>
                                  <a:cxnLst/>
                                  <a:rect l="0" t="0" r="0" b="0"/>
                                  <a:pathLst>
                                    <a:path w="69596" h="69596">
                                      <a:moveTo>
                                        <a:pt x="34798" y="0"/>
                                      </a:moveTo>
                                      <a:cubicBezTo>
                                        <a:pt x="54013" y="0"/>
                                        <a:pt x="69596" y="15583"/>
                                        <a:pt x="69596" y="34798"/>
                                      </a:cubicBezTo>
                                      <a:cubicBezTo>
                                        <a:pt x="69596" y="54013"/>
                                        <a:pt x="54013" y="69596"/>
                                        <a:pt x="34798" y="69596"/>
                                      </a:cubicBezTo>
                                      <a:cubicBezTo>
                                        <a:pt x="15583" y="69596"/>
                                        <a:pt x="0" y="54013"/>
                                        <a:pt x="0" y="34798"/>
                                      </a:cubicBezTo>
                                      <a:cubicBezTo>
                                        <a:pt x="0" y="15583"/>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52" name="Shape 652"/>
                              <wps:cNvSpPr/>
                              <wps:spPr>
                                <a:xfrm>
                                  <a:off x="0" y="42672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56" name="Shape 656"/>
                              <wps:cNvSpPr/>
                              <wps:spPr>
                                <a:xfrm>
                                  <a:off x="0" y="716280"/>
                                  <a:ext cx="69596" cy="69596"/>
                                </a:xfrm>
                                <a:custGeom>
                                  <a:avLst/>
                                  <a:gdLst/>
                                  <a:ahLst/>
                                  <a:cxnLst/>
                                  <a:rect l="0" t="0" r="0" b="0"/>
                                  <a:pathLst>
                                    <a:path w="69596" h="69596">
                                      <a:moveTo>
                                        <a:pt x="34798" y="0"/>
                                      </a:moveTo>
                                      <a:cubicBezTo>
                                        <a:pt x="54013" y="0"/>
                                        <a:pt x="69596" y="15583"/>
                                        <a:pt x="69596" y="34798"/>
                                      </a:cubicBezTo>
                                      <a:cubicBezTo>
                                        <a:pt x="69596" y="54013"/>
                                        <a:pt x="54013" y="69596"/>
                                        <a:pt x="34798" y="69596"/>
                                      </a:cubicBezTo>
                                      <a:cubicBezTo>
                                        <a:pt x="15583" y="69596"/>
                                        <a:pt x="0" y="54013"/>
                                        <a:pt x="0" y="34798"/>
                                      </a:cubicBezTo>
                                      <a:cubicBezTo>
                                        <a:pt x="0" y="15583"/>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anchor>
                  </w:drawing>
                </mc:Choice>
                <mc:Fallback>
                  <w:pict>
                    <v:group w14:anchorId="4646233D" id="Group 8619" o:spid="_x0000_s1026" style="position:absolute;margin-left:316.4pt;margin-top:3.15pt;width:5.5pt;height:61.9pt;z-index:251664384" coordsize="695,7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">
                      <v:shape id="Shape 647" o:spid="_x0000_s1027" style="position:absolute;width:695;height:695;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rM8YA&#10;AADcAAAADwAAAGRycy9kb3ducmV2LnhtbESPT2sCMRTE7wW/Q3iFXqSbtcq2bI2yCIInoVoKvT2S&#10;t3/azcu6ibr66RtB6HGYmd8w8+VgW3Gi3jeOFUySFASxdqbhSsHnfv38BsIHZIOtY1JwIQ/Lxehh&#10;jrlxZ/6g0y5UIkLY56igDqHLpfS6Jos+cR1x9ErXWwxR9pU0PZ4j3LbyJU0zabHhuFBjR6ua9O/u&#10;aBXguPg6VLS2my4rr4U+TLffP6zU0+NQvIMINIT/8L29MQqy2Sv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6rM8YAAADcAAAADwAAAAAAAAAAAAAAAACYAgAAZHJz&#10;L2Rvd25yZXYueG1sUEsFBgAAAAAEAAQA9QAAAIsDAAAAAA==&#10;" path="m34798,c54013,,69596,15583,69596,34798v,19215,-15583,34798,-34798,34798c15583,69596,,54013,,34798,,15583,15583,,34798,xe" fillcolor="#fbaf15" stroked="f" strokeweight="0">
                        <v:stroke miterlimit="83231f" joinstyle="miter"/>
                        <v:path arrowok="t" textboxrect="0,0,69596,69596"/>
                      </v:shape>
                      <v:shape id="Shape 652" o:spid="_x0000_s1028" style="position:absolute;top:4267;width:695;height:6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edsUA&#10;AADcAAAADwAAAGRycy9kb3ducmV2LnhtbESPQWvCQBSE7wX/w/IKXopuGmmQ1FWCIOQkaEXw9sg+&#10;k7TZtzG7TaK/vlso9DjMzDfMajOaRvTUudqygtd5BIK4sLrmUsHpYzdbgnAeWWNjmRTcycFmPXla&#10;YartwAfqj74UAcIuRQWV920qpSsqMujmtiUO3tV2Bn2QXSl1h0OAm0bGUZRIgzWHhQpb2lZUfB2/&#10;jQJ8yc63knYmb5PrIytui/3lk5WaPo/ZOwhPo/8P/7VzrSB5i+H3TDg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J52xQAAANwAAAAPAAAAAAAAAAAAAAAAAJgCAABkcnMv&#10;ZG93bnJldi54bWxQSwUGAAAAAAQABAD1AAAAigMAAAAA&#10;" path="m34798,c54013,,69596,15570,69596,34798v,19215,-15583,34798,-34798,34798c15583,69596,,54013,,34798,,15570,15583,,34798,xe" fillcolor="#fbaf15" stroked="f" strokeweight="0">
                        <v:stroke miterlimit="83231f" joinstyle="miter"/>
                        <v:path arrowok="t" textboxrect="0,0,69596,69596"/>
                      </v:shape>
                      <v:shape id="Shape 656" o:spid="_x0000_s1029" style="position:absolute;top:7162;width:695;height:6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YdcYA&#10;AADcAAAADwAAAGRycy9kb3ducmV2LnhtbESPT2vCQBTE74LfYXlCL0U3bWko0VVCQcip0ChCb4/s&#10;y582+zZmt0n003cLgsdhZn7DbHaTacVAvWssK3haRSCIC6sbrhQcD/vlGwjnkTW2lknBhRzstvPZ&#10;BhNtR/6kIfeVCBB2CSqove8SKV1Rk0G3sh1x8ErbG/RB9pXUPY4Bblr5HEWxNNhwWKixo/eaip/8&#10;1yjAx/R0rmhvsi4ur2lxfvn4+malHhZTugbhafL38K2daQXxawz/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uYdcYAAADcAAAADwAAAAAAAAAAAAAAAACYAgAAZHJz&#10;L2Rvd25yZXYueG1sUEsFBgAAAAAEAAQA9QAAAIsDAAAAAA==&#10;" path="m34798,c54013,,69596,15583,69596,34798v,19215,-15583,34798,-34798,34798c15583,69596,,54013,,34798,,15583,15583,,34798,xe" fillcolor="#fbaf15" stroked="f" strokeweight="0">
                        <v:stroke miterlimit="83231f" joinstyle="miter"/>
                        <v:path arrowok="t" textboxrect="0,0,69596,69596"/>
                      </v:shape>
                      <w10:wrap type="square"/>
                    </v:group>
                  </w:pict>
                </mc:Fallback>
              </mc:AlternateContent>
            </w:r>
            <w:r>
              <w:rPr>
                <w:rFonts w:ascii="Calibri" w:eastAsia="Calibri" w:hAnsi="Calibri" w:cs="Calibri"/>
                <w:sz w:val="18"/>
              </w:rPr>
              <w:t xml:space="preserve">All patients with ASD have holistic   Consider every patient you see in practice   </w:t>
            </w:r>
            <w:r>
              <w:rPr>
                <w:rFonts w:ascii="Calibri" w:eastAsia="Calibri" w:hAnsi="Calibri" w:cs="Calibri"/>
                <w:sz w:val="18"/>
              </w:rPr>
              <w:t>Make collective judgements based on experience with a and individual needs, linked to their as an individual person, not a condition limited number of people living with ASD. Everyone is intellectual and social ability. These   Respect the individual decis</w:t>
            </w:r>
            <w:r>
              <w:rPr>
                <w:rFonts w:ascii="Calibri" w:eastAsia="Calibri" w:hAnsi="Calibri" w:cs="Calibri"/>
                <w:sz w:val="18"/>
              </w:rPr>
              <w:t>ion–making different</w:t>
            </w:r>
          </w:p>
          <w:p w:rsidR="00F82884" w:rsidRDefault="00646F38">
            <w:pPr>
              <w:spacing w:after="4" w:line="259" w:lineRule="auto"/>
              <w:ind w:left="0" w:firstLine="0"/>
            </w:pPr>
            <w:r>
              <w:rPr>
                <w:rFonts w:ascii="Calibri" w:eastAsia="Calibri" w:hAnsi="Calibri" w:cs="Calibri"/>
                <w:sz w:val="18"/>
              </w:rPr>
              <w:t xml:space="preserve">need to be accommodated, wherever rights that all patients have about their   Disregard someone with ASD as not being able to make </w:t>
            </w:r>
          </w:p>
          <w:p w:rsidR="00F82884" w:rsidRDefault="00646F38">
            <w:pPr>
              <w:spacing w:after="14" w:line="259" w:lineRule="auto"/>
              <w:ind w:left="0" w:firstLine="0"/>
            </w:pPr>
            <w:r>
              <w:rPr>
                <w:rFonts w:ascii="Calibri" w:eastAsia="Calibri" w:hAnsi="Calibri" w:cs="Calibri"/>
                <w:sz w:val="18"/>
              </w:rPr>
              <w:t>possiblecare decisions intelligently or with social capability</w:t>
            </w:r>
          </w:p>
          <w:p w:rsidR="00F82884" w:rsidRDefault="00646F38">
            <w:pPr>
              <w:spacing w:after="0" w:line="259" w:lineRule="auto"/>
              <w:ind w:left="2940" w:right="93" w:hanging="60"/>
            </w:pPr>
            <w:r>
              <w:rPr>
                <w:rFonts w:ascii="Calibri" w:eastAsia="Calibri" w:hAnsi="Calibri" w:cs="Calibri"/>
                <w:sz w:val="18"/>
              </w:rPr>
              <w:t xml:space="preserve">  Offer key support in helping them to  </w:t>
            </w:r>
            <w:r>
              <w:rPr>
                <w:rFonts w:ascii="Calibri" w:eastAsia="Calibri" w:hAnsi="Calibri" w:cs="Calibri"/>
                <w:sz w:val="18"/>
              </w:rPr>
              <w:t xml:space="preserve"> Expect people living with ASD to understand complexity understand what healthcare intervention </w:t>
            </w:r>
            <w:r>
              <w:rPr>
                <w:rFonts w:ascii="Calibri" w:eastAsia="Calibri" w:hAnsi="Calibri" w:cs="Calibri"/>
                <w:sz w:val="18"/>
              </w:rPr>
              <w:tab/>
              <w:t xml:space="preserve">immediately. Different people have different cognitive might entail, relative and tailored to their </w:t>
            </w:r>
            <w:r>
              <w:rPr>
                <w:rFonts w:ascii="Calibri" w:eastAsia="Calibri" w:hAnsi="Calibri" w:cs="Calibri"/>
                <w:sz w:val="18"/>
              </w:rPr>
              <w:tab/>
              <w:t>abilities that necessitate time and patience individual ca</w:t>
            </w:r>
            <w:r>
              <w:rPr>
                <w:rFonts w:ascii="Calibri" w:eastAsia="Calibri" w:hAnsi="Calibri" w:cs="Calibri"/>
                <w:sz w:val="18"/>
              </w:rPr>
              <w:t xml:space="preserve">pacity to understand </w:t>
            </w:r>
          </w:p>
        </w:tc>
      </w:tr>
      <w:tr w:rsidR="00F82884">
        <w:trPr>
          <w:trHeight w:val="2464"/>
        </w:trPr>
        <w:tc>
          <w:tcPr>
            <w:tcW w:w="10772" w:type="dxa"/>
            <w:tcBorders>
              <w:top w:val="single" w:sz="4" w:space="0" w:color="009F4F"/>
              <w:left w:val="nil"/>
              <w:bottom w:val="nil"/>
              <w:right w:val="nil"/>
            </w:tcBorders>
            <w:shd w:val="clear" w:color="auto" w:fill="E3F1E6"/>
          </w:tcPr>
          <w:p w:rsidR="00F82884" w:rsidRDefault="00646F38">
            <w:pPr>
              <w:spacing w:after="20" w:line="237" w:lineRule="auto"/>
              <w:ind w:left="0" w:firstLine="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column">
                        <wp:posOffset>4017997</wp:posOffset>
                      </wp:positionH>
                      <wp:positionV relativeFrom="paragraph">
                        <wp:posOffset>40129</wp:posOffset>
                      </wp:positionV>
                      <wp:extent cx="69596" cy="648714"/>
                      <wp:effectExtent l="0" t="0" r="0" b="0"/>
                      <wp:wrapSquare wrapText="bothSides"/>
                      <wp:docPr id="8730" name="Group 8730"/>
                      <wp:cNvGraphicFramePr/>
                      <a:graphic xmlns:a="http://schemas.openxmlformats.org/drawingml/2006/main">
                        <a:graphicData uri="http://schemas.microsoft.com/office/word/2010/wordprocessingGroup">
                          <wpg:wgp>
                            <wpg:cNvGrpSpPr/>
                            <wpg:grpSpPr>
                              <a:xfrm>
                                <a:off x="0" y="0"/>
                                <a:ext cx="69596" cy="648714"/>
                                <a:chOff x="0" y="0"/>
                                <a:chExt cx="69596" cy="648714"/>
                              </a:xfrm>
                            </wpg:grpSpPr>
                            <wps:wsp>
                              <wps:cNvPr id="688" name="Shape 688"/>
                              <wps:cNvSpPr/>
                              <wps:spPr>
                                <a:xfrm>
                                  <a:off x="0" y="0"/>
                                  <a:ext cx="69596" cy="69596"/>
                                </a:xfrm>
                                <a:custGeom>
                                  <a:avLst/>
                                  <a:gdLst/>
                                  <a:ahLst/>
                                  <a:cxnLst/>
                                  <a:rect l="0" t="0" r="0" b="0"/>
                                  <a:pathLst>
                                    <a:path w="69596" h="69596">
                                      <a:moveTo>
                                        <a:pt x="34798" y="0"/>
                                      </a:moveTo>
                                      <a:cubicBezTo>
                                        <a:pt x="54013" y="0"/>
                                        <a:pt x="69596" y="15583"/>
                                        <a:pt x="69596" y="34798"/>
                                      </a:cubicBezTo>
                                      <a:cubicBezTo>
                                        <a:pt x="69596" y="54013"/>
                                        <a:pt x="54013" y="69596"/>
                                        <a:pt x="34798" y="69596"/>
                                      </a:cubicBezTo>
                                      <a:cubicBezTo>
                                        <a:pt x="15583" y="69596"/>
                                        <a:pt x="0" y="54013"/>
                                        <a:pt x="0" y="34798"/>
                                      </a:cubicBezTo>
                                      <a:cubicBezTo>
                                        <a:pt x="0" y="15583"/>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92" name="Shape 692"/>
                              <wps:cNvSpPr/>
                              <wps:spPr>
                                <a:xfrm>
                                  <a:off x="0" y="289559"/>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96" name="Shape 696"/>
                              <wps:cNvSpPr/>
                              <wps:spPr>
                                <a:xfrm>
                                  <a:off x="0" y="579118"/>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anchor>
                  </w:drawing>
                </mc:Choice>
                <mc:Fallback>
                  <w:pict>
                    <v:group w14:anchorId="6ABD83EE" id="Group 8730" o:spid="_x0000_s1026" style="position:absolute;margin-left:316.4pt;margin-top:3.15pt;width:5.5pt;height:51.1pt;z-index:251665408" coordsize="695,6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">
                      <v:shape id="Shape 688" o:spid="_x0000_s1027" style="position:absolute;width:695;height:695;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F28IA&#10;AADcAAAADwAAAGRycy9kb3ducmV2LnhtbERPTWvCQBC9F/wPywheim5qIUh0lSAEchK0RfA2ZMck&#10;mp2N2W0S/fXdQ6HHx/ve7EbTiJ46V1tW8LGIQBAXVtdcKvj+yuYrEM4ja2wsk4InOdhtJ28bTLQd&#10;+Ej9yZcihLBLUEHlfZtI6YqKDLqFbYkDd7WdQR9gV0rd4RDCTSOXURRLgzWHhgpb2ldU3E8/RgG+&#10;p+dHSZnJ2/j6SovH5+FyY6Vm0zFdg/A0+n/xnzvXCuJVWBv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IXbwgAAANwAAAAPAAAAAAAAAAAAAAAAAJgCAABkcnMvZG93&#10;bnJldi54bWxQSwUGAAAAAAQABAD1AAAAhwMAAAAA&#10;" path="m34798,c54013,,69596,15583,69596,34798v,19215,-15583,34798,-34798,34798c15583,69596,,54013,,34798,,15583,15583,,34798,xe" fillcolor="#fbaf15" stroked="f" strokeweight="0">
                        <v:stroke miterlimit="83231f" joinstyle="miter"/>
                        <v:path arrowok="t" textboxrect="0,0,69596,69596"/>
                      </v:shape>
                      <v:shape id="Shape 692" o:spid="_x0000_s1028" style="position:absolute;top:2895;width:695;height:6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k7MUA&#10;AADcAAAADwAAAGRycy9kb3ducmV2LnhtbESPS4vCQBCE74L/YWhhL7JOdCFo1lGCIHgSfCB4azKd&#10;h2Z6YmZWo79+Z2HBY1FVX1HzZWdqcafWVZYVjEcRCOLM6ooLBcfD+nMKwnlkjbVlUvAkB8tFvzfH&#10;RNsH7+i+94UIEHYJKii9bxIpXVaSQTeyDXHwctsa9EG2hdQtPgLc1HISRbE0WHFYKLGhVUnZdf9j&#10;FOAwPd0KWptNE+evNLt9bc8XVupj0KXfIDx1/h3+b2+0gng2gb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STsxQAAANwAAAAPAAAAAAAAAAAAAAAAAJgCAABkcnMv&#10;ZG93bnJldi54bWxQSwUGAAAAAAQABAD1AAAAigMAAAAA&#10;" path="m34798,c54013,,69596,15570,69596,34798v,19215,-15583,34798,-34798,34798c15583,69596,,54013,,34798,,15570,15583,,34798,xe" fillcolor="#fbaf15" stroked="f" strokeweight="0">
                        <v:stroke miterlimit="83231f" joinstyle="miter"/>
                        <v:path arrowok="t" textboxrect="0,0,69596,69596"/>
                      </v:shape>
                      <v:shape id="Shape 696" o:spid="_x0000_s1029" style="position:absolute;top:5791;width:695;height:6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Ii78UA&#10;AADcAAAADwAAAGRycy9kb3ducmV2LnhtbESPQWvCQBSE74X+h+UVvEiz0UJoY1YJBcGTUBWht0f2&#10;ZRObfRuzq8b++m6h0OMwM98wxWq0nbjS4FvHCmZJCoK4crplo+CwXz+/gvABWWPnmBTcycNq+fhQ&#10;YK7djT/ougtGRAj7HBU0IfS5lL5qyKJPXE8cvdoNFkOUg5F6wFuE207O0zSTFluOCw329N5Q9bW7&#10;WAU4LY9nQ2u76bP6u6zOL9vPEys1eRrLBYhAY/gP/7U3WkH2lsH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AiLvxQAAANwAAAAPAAAAAAAAAAAAAAAAAJgCAABkcnMv&#10;ZG93bnJldi54bWxQSwUGAAAAAAQABAD1AAAAigMAAAAA&#10;" path="m34798,c54013,,69596,15570,69596,34798v,19215,-15583,34798,-34798,34798c15583,69596,,54013,,34798,,15570,15583,,34798,xe" fillcolor="#fbaf15" stroked="f" strokeweight="0">
                        <v:stroke miterlimit="83231f" joinstyle="miter"/>
                        <v:path arrowok="t" textboxrect="0,0,69596,69596"/>
                      </v:shape>
                      <w10:wrap type="square"/>
                    </v:group>
                  </w:pict>
                </mc:Fallback>
              </mc:AlternateContent>
            </w:r>
            <w:r>
              <w:rPr>
                <w:rFonts w:ascii="Calibri" w:eastAsia="Calibri" w:hAnsi="Calibri" w:cs="Calibri"/>
                <w:sz w:val="18"/>
              </w:rPr>
              <w:t xml:space="preserve">Where care takes place is </w:t>
            </w:r>
            <w:r>
              <w:rPr>
                <w:rFonts w:ascii="Calibri" w:eastAsia="Calibri" w:hAnsi="Calibri" w:cs="Calibri"/>
                <w:sz w:val="18"/>
              </w:rPr>
              <w:tab/>
            </w:r>
            <w:r>
              <w:rPr>
                <w:rFonts w:ascii="Calibri" w:eastAsia="Calibri" w:hAnsi="Calibri" w:cs="Calibri"/>
                <w:noProof/>
                <w:sz w:val="22"/>
              </w:rPr>
              <mc:AlternateContent>
                <mc:Choice Requires="wpg">
                  <w:drawing>
                    <wp:inline distT="0" distB="0" distL="0" distR="0">
                      <wp:extent cx="69596" cy="69596"/>
                      <wp:effectExtent l="0" t="0" r="0" b="0"/>
                      <wp:docPr id="8728" name="Group 8728"/>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672" name="Shape 672"/>
                              <wps:cNvSpPr/>
                              <wps:spPr>
                                <a:xfrm>
                                  <a:off x="0" y="0"/>
                                  <a:ext cx="69596" cy="69596"/>
                                </a:xfrm>
                                <a:custGeom>
                                  <a:avLst/>
                                  <a:gdLst/>
                                  <a:ahLst/>
                                  <a:cxnLst/>
                                  <a:rect l="0" t="0" r="0" b="0"/>
                                  <a:pathLst>
                                    <a:path w="69596" h="69596">
                                      <a:moveTo>
                                        <a:pt x="34798" y="0"/>
                                      </a:moveTo>
                                      <a:cubicBezTo>
                                        <a:pt x="54013" y="0"/>
                                        <a:pt x="69596" y="15583"/>
                                        <a:pt x="69596" y="34798"/>
                                      </a:cubicBezTo>
                                      <a:cubicBezTo>
                                        <a:pt x="69596" y="54013"/>
                                        <a:pt x="54013" y="69596"/>
                                        <a:pt x="34798" y="69596"/>
                                      </a:cubicBezTo>
                                      <a:cubicBezTo>
                                        <a:pt x="15583" y="69596"/>
                                        <a:pt x="0" y="54013"/>
                                        <a:pt x="0" y="34798"/>
                                      </a:cubicBezTo>
                                      <a:cubicBezTo>
                                        <a:pt x="0" y="15583"/>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75124F10" id="Group 8728"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">
                      <v:shape id="Shape 672"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CFsUA&#10;AADcAAAADwAAAGRycy9kb3ducmV2LnhtbESPS4vCQBCE74L/YWhhL7JOdCFK1lGCIHgSfCB4azKd&#10;h2Z6YmZWo79+Z2HBY1FVX1HzZWdqcafWVZYVjEcRCOLM6ooLBcfD+nMGwnlkjbVlUvAkB8tFvzfH&#10;RNsH7+i+94UIEHYJKii9bxIpXVaSQTeyDXHwctsa9EG2hdQtPgLc1HISRbE0WHFYKLGhVUnZdf9j&#10;FOAwPd0KWptNE+evNLt9bc8XVupj0KXfIDx1/h3+b2+0gng6gb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cIWxQAAANwAAAAPAAAAAAAAAAAAAAAAAJgCAABkcnMv&#10;ZG93bnJldi54bWxQSwUGAAAAAAQABAD1AAAAigMAAAAA&#10;" path="m34798,c54013,,69596,15583,69596,34798v,19215,-15583,34798,-34798,34798c15583,69596,,54013,,34798,,15583,15583,,34798,xe" fillcolor="#fbaf15" stroked="f" strokeweight="0">
                        <v:stroke miterlimit="83231f" joinstyle="miter"/>
                        <v:path arrowok="t" textboxrect="0,0,69596,69596"/>
                      </v:shape>
                      <w10:anchorlock/>
                    </v:group>
                  </w:pict>
                </mc:Fallback>
              </mc:AlternateContent>
            </w:r>
            <w:r>
              <w:rPr>
                <w:rFonts w:ascii="Calibri" w:eastAsia="Calibri" w:hAnsi="Calibri" w:cs="Calibri"/>
                <w:sz w:val="18"/>
              </w:rPr>
              <w:t xml:space="preserve">  Read medical records carefully prior to </w:t>
            </w:r>
            <w:r>
              <w:rPr>
                <w:rFonts w:ascii="Calibri" w:eastAsia="Calibri" w:hAnsi="Calibri" w:cs="Calibri"/>
                <w:sz w:val="18"/>
              </w:rPr>
              <w:tab/>
              <w:t xml:space="preserve">  Ignore the wishes and suggestions of family members always important to consider for </w:t>
            </w:r>
            <w:r>
              <w:rPr>
                <w:rFonts w:ascii="Calibri" w:eastAsia="Calibri" w:hAnsi="Calibri" w:cs="Calibri"/>
                <w:sz w:val="18"/>
              </w:rPr>
              <w:tab/>
              <w:t xml:space="preserve">bringing the patient into a care setting; and carers </w:t>
            </w:r>
          </w:p>
          <w:p w:rsidR="00F82884" w:rsidRDefault="00646F38">
            <w:pPr>
              <w:spacing w:after="38" w:line="251" w:lineRule="auto"/>
              <w:ind w:left="0" w:right="266" w:firstLine="0"/>
            </w:pPr>
            <w:r>
              <w:rPr>
                <w:rFonts w:ascii="Calibri" w:eastAsia="Calibri" w:hAnsi="Calibri" w:cs="Calibri"/>
                <w:sz w:val="18"/>
              </w:rPr>
              <w:t xml:space="preserve">patients and their families and </w:t>
            </w:r>
            <w:r>
              <w:rPr>
                <w:rFonts w:ascii="Calibri" w:eastAsia="Calibri" w:hAnsi="Calibri" w:cs="Calibri"/>
                <w:sz w:val="18"/>
              </w:rPr>
              <w:tab/>
              <w:t xml:space="preserve">this documentation might offer key   Be afraid to ask a patient with ASD about their carers. Wherever it is possible to </w:t>
            </w:r>
            <w:r>
              <w:rPr>
                <w:rFonts w:ascii="Calibri" w:eastAsia="Calibri" w:hAnsi="Calibri" w:cs="Calibri"/>
                <w:sz w:val="18"/>
              </w:rPr>
              <w:tab/>
              <w:t>suggestions as to how small changes can preferences</w:t>
            </w:r>
          </w:p>
          <w:p w:rsidR="00F82884" w:rsidRDefault="00646F38">
            <w:pPr>
              <w:spacing w:after="17" w:line="282" w:lineRule="auto"/>
              <w:ind w:left="0" w:right="633"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column">
                        <wp:posOffset>1879596</wp:posOffset>
                      </wp:positionH>
                      <wp:positionV relativeFrom="paragraph">
                        <wp:posOffset>387946</wp:posOffset>
                      </wp:positionV>
                      <wp:extent cx="69596" cy="289556"/>
                      <wp:effectExtent l="0" t="0" r="0" b="0"/>
                      <wp:wrapSquare wrapText="bothSides"/>
                      <wp:docPr id="8729" name="Group 8729"/>
                      <wp:cNvGraphicFramePr/>
                      <a:graphic xmlns:a="http://schemas.openxmlformats.org/drawingml/2006/main">
                        <a:graphicData uri="http://schemas.microsoft.com/office/word/2010/wordprocessingGroup">
                          <wpg:wgp>
                            <wpg:cNvGrpSpPr/>
                            <wpg:grpSpPr>
                              <a:xfrm>
                                <a:off x="0" y="0"/>
                                <a:ext cx="69596" cy="289556"/>
                                <a:chOff x="0" y="0"/>
                                <a:chExt cx="69596" cy="289556"/>
                              </a:xfrm>
                            </wpg:grpSpPr>
                            <wps:wsp>
                              <wps:cNvPr id="680" name="Shape 680"/>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s:wsp>
                              <wps:cNvPr id="684" name="Shape 684"/>
                              <wps:cNvSpPr/>
                              <wps:spPr>
                                <a:xfrm>
                                  <a:off x="0" y="21996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anchor>
                  </w:drawing>
                </mc:Choice>
                <mc:Fallback>
                  <w:pict>
                    <v:group w14:anchorId="6F0C2158" id="Group 8729" o:spid="_x0000_s1026" style="position:absolute;margin-left:148pt;margin-top:30.55pt;width:5.5pt;height:22.8pt;z-index:251666432" coordsize="69596,28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">
                      <v:shape id="Shape 680"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6J3cIA&#10;AADcAAAADwAAAGRycy9kb3ducmV2LnhtbERPTWvCQBC9F/wPywheim5qIUh0lSAEchK0RfA2ZMck&#10;mp2N2W0S/fXdQ6HHx/ve7EbTiJ46V1tW8LGIQBAXVtdcKvj+yuYrEM4ja2wsk4InOdhtJ28bTLQd&#10;+Ej9yZcihLBLUEHlfZtI6YqKDLqFbYkDd7WdQR9gV0rd4RDCTSOXURRLgzWHhgpb2ldU3E8/RgG+&#10;p+dHSZnJ2/j6SovH5+FyY6Vm0zFdg/A0+n/xnzvXCuJVmB/Oh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fondwgAAANwAAAAPAAAAAAAAAAAAAAAAAJgCAABkcnMvZG93&#10;bnJldi54bWxQSwUGAAAAAAQABAD1AAAAhwMAAAAA&#10;" path="m34798,c54013,,69596,15570,69596,34798v,19215,-15583,34798,-34798,34798c15583,69596,,54013,,34798,,15570,15583,,34798,xe" fillcolor="#fbaf15" stroked="f" strokeweight="0">
                        <v:stroke miterlimit="83231f" joinstyle="miter"/>
                        <v:path arrowok="t" textboxrect="0,0,69596,69596"/>
                      </v:shape>
                      <v:shape id="Shape 684" o:spid="_x0000_s1028" style="position:absolute;top:219960;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P3sMA&#10;AADcAAAADwAAAGRycy9kb3ducmV2LnhtbESPQYvCMBSE7wv+h/AEL4um6lKkGqUIgidBVwRvj+bZ&#10;VpuX2kSt/nojLOxxmJlvmNmiNZW4U+NKywqGgwgEcWZ1ybmC/e+qPwHhPLLGyjIpeJKDxbzzNcNE&#10;2wdv6b7zuQgQdgkqKLyvEyldVpBBN7A1cfBOtjHog2xyqRt8BLip5CiKYmmw5LBQYE3LgrLL7mYU&#10;4Hd6uOa0Mus6Pr3S7DreHM+sVK/bplMQnlr/H/5rr7WCePIDnzPhCMj5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WP3sMAAADcAAAADwAAAAAAAAAAAAAAAACYAgAAZHJzL2Rv&#10;d25yZXYueG1sUEsFBgAAAAAEAAQA9QAAAIgDAAAAAA==&#10;" path="m34798,c54013,,69596,15570,69596,34798v,19215,-15583,34798,-34798,34798c15583,69596,,54013,,34798,,15570,15583,,34798,xe" fillcolor="#fbaf15" stroked="f" strokeweight="0">
                        <v:stroke miterlimit="83231f" joinstyle="miter"/>
                        <v:path arrowok="t" textboxrect="0,0,69596,69596"/>
                      </v:shape>
                      <w10:wrap type="square"/>
                    </v:group>
                  </w:pict>
                </mc:Fallback>
              </mc:AlternateContent>
            </w:r>
            <w:r>
              <w:rPr>
                <w:rFonts w:ascii="Calibri" w:eastAsia="Calibri" w:hAnsi="Calibri" w:cs="Calibri"/>
                <w:sz w:val="18"/>
              </w:rPr>
              <w:t xml:space="preserve">accommodate their needs by the </w:t>
            </w:r>
            <w:r>
              <w:rPr>
                <w:rFonts w:ascii="Calibri" w:eastAsia="Calibri" w:hAnsi="Calibri" w:cs="Calibri"/>
                <w:sz w:val="18"/>
              </w:rPr>
              <w:tab/>
              <w:t>be made to accomm</w:t>
            </w:r>
            <w:r>
              <w:rPr>
                <w:rFonts w:ascii="Calibri" w:eastAsia="Calibri" w:hAnsi="Calibri" w:cs="Calibri"/>
                <w:sz w:val="18"/>
              </w:rPr>
              <w:t xml:space="preserve">odate the needs of   Forget that regular communication that is minor adjustment of clinical settings, </w:t>
            </w:r>
            <w:r>
              <w:rPr>
                <w:rFonts w:ascii="Calibri" w:eastAsia="Calibri" w:hAnsi="Calibri" w:cs="Calibri"/>
                <w:sz w:val="18"/>
              </w:rPr>
              <w:tab/>
              <w:t>patients living with ASD</w:t>
            </w:r>
            <w:r>
              <w:rPr>
                <w:rFonts w:ascii="Calibri" w:eastAsia="Calibri" w:hAnsi="Calibri" w:cs="Calibri"/>
                <w:sz w:val="18"/>
              </w:rPr>
              <w:tab/>
              <w:t xml:space="preserve">straightforward and reassuring is better than not this can be practical and helpful.   Avoid switching on noisy machinery, </w:t>
            </w:r>
            <w:r>
              <w:rPr>
                <w:rFonts w:ascii="Calibri" w:eastAsia="Calibri" w:hAnsi="Calibri" w:cs="Calibri"/>
                <w:sz w:val="18"/>
              </w:rPr>
              <w:tab/>
              <w:t>spea</w:t>
            </w:r>
            <w:r>
              <w:rPr>
                <w:rFonts w:ascii="Calibri" w:eastAsia="Calibri" w:hAnsi="Calibri" w:cs="Calibri"/>
                <w:sz w:val="18"/>
              </w:rPr>
              <w:t>king at all These small changes can make wherever possible</w:t>
            </w:r>
          </w:p>
          <w:p w:rsidR="00F82884" w:rsidRDefault="00646F38">
            <w:pPr>
              <w:spacing w:after="0" w:line="259" w:lineRule="auto"/>
              <w:ind w:left="0" w:right="5106" w:firstLine="0"/>
            </w:pPr>
            <w:r>
              <w:rPr>
                <w:rFonts w:ascii="Calibri" w:eastAsia="Calibri" w:hAnsi="Calibri" w:cs="Calibri"/>
                <w:sz w:val="18"/>
              </w:rPr>
              <w:t xml:space="preserve">a huge difference to how people   Avoid sudden changes in lighting, with ASD can cope with potential </w:t>
            </w:r>
            <w:r>
              <w:rPr>
                <w:rFonts w:ascii="Calibri" w:eastAsia="Calibri" w:hAnsi="Calibri" w:cs="Calibri"/>
                <w:sz w:val="18"/>
              </w:rPr>
              <w:tab/>
              <w:t>wherever possible sensory overload</w:t>
            </w:r>
          </w:p>
        </w:tc>
      </w:tr>
    </w:tbl>
    <w:p w:rsidR="00F82884" w:rsidRDefault="00646F38">
      <w:pPr>
        <w:ind w:left="-15" w:right="42" w:firstLine="170"/>
      </w:pPr>
      <w:r>
        <w:t>Providing a reasoned justification of why specific treatments are necessary is a way of being able to present information clearly and concisely. The sensation of unexpected touch can be distressing to people with ASD and pre-warning can be helpful as a tre</w:t>
      </w:r>
      <w:r>
        <w:t>atment intervention proceeds and might be another instance where an HCA can offer direct support. Similarly, establishing whether a family member or carer can support the patient during their appointment is a useful approach, especially where alternative m</w:t>
      </w:r>
      <w:r>
        <w:t xml:space="preserve">echanisms of communication are preferred by the patient in practice. </w:t>
      </w:r>
    </w:p>
    <w:p w:rsidR="00F82884" w:rsidRDefault="00646F38">
      <w:pPr>
        <w:spacing w:after="406"/>
        <w:ind w:left="-15" w:right="159" w:firstLine="170"/>
      </w:pPr>
      <w:r>
        <w:t>Straightforward language ought to be adopted, as literal interpretation of information by people with ASD, particularly with regard to ambiguous terminology such as ‘it might hurt a litt</w:t>
      </w:r>
      <w:r>
        <w:t xml:space="preserve">le bit’, which they might find difficult to comprehend—as opposed to just </w:t>
      </w:r>
    </w:p>
    <w:p w:rsidR="00F82884" w:rsidRDefault="00646F38">
      <w:pPr>
        <w:spacing w:after="0" w:line="234" w:lineRule="auto"/>
        <w:ind w:left="57" w:right="441" w:firstLine="0"/>
      </w:pPr>
      <w:r>
        <w:rPr>
          <w:rFonts w:ascii="Calibri" w:eastAsia="Calibri" w:hAnsi="Calibri" w:cs="Calibri"/>
          <w:b/>
          <w:color w:val="24247B"/>
          <w:sz w:val="40"/>
        </w:rPr>
        <w:t>“</w:t>
      </w:r>
      <w:r>
        <w:rPr>
          <w:rFonts w:ascii="Calibri" w:eastAsia="Calibri" w:hAnsi="Calibri" w:cs="Calibri"/>
          <w:b/>
          <w:sz w:val="31"/>
        </w:rPr>
        <w:t xml:space="preserve">Consider every patient you see in practice as an individual person, not a condition </w:t>
      </w:r>
      <w:r>
        <w:rPr>
          <w:rFonts w:ascii="Calibri" w:eastAsia="Calibri" w:hAnsi="Calibri" w:cs="Calibri"/>
          <w:b/>
          <w:color w:val="24247B"/>
          <w:sz w:val="40"/>
        </w:rPr>
        <w:t>”</w:t>
      </w:r>
    </w:p>
    <w:p w:rsidR="00F82884" w:rsidRDefault="00646F38">
      <w:pPr>
        <w:ind w:left="-5" w:right="42"/>
      </w:pPr>
      <w:r>
        <w:t>saying ‘it will (or won’t) hurt’. This rather straightforward approach can minimise unnecessar</w:t>
      </w:r>
      <w:r>
        <w:t xml:space="preserve">y stress for a patient, where binary decision–making (yes or no) might be much easier for them. </w:t>
      </w:r>
    </w:p>
    <w:p w:rsidR="00F82884" w:rsidRDefault="00646F38">
      <w:pPr>
        <w:ind w:left="-15" w:right="115" w:firstLine="170"/>
      </w:pPr>
      <w:r>
        <w:t>In order to support them in complying with proposed treatment, it can be useful to provide direction, rather than a rhetorical questioning approach—for example</w:t>
      </w:r>
      <w:r>
        <w:t xml:space="preserve">, ‘please put your finger over this small dressing now’, rather than ‘can you hold this little dressing in place?’ </w:t>
      </w:r>
    </w:p>
    <w:p w:rsidR="00F82884" w:rsidRDefault="00646F38">
      <w:pPr>
        <w:spacing w:after="236"/>
        <w:ind w:left="-15" w:right="42" w:firstLine="170"/>
      </w:pPr>
      <w:r>
        <w:t>Checking that what has been said is understood, is also a great means of establishing that the patient understands and complies with the continuation of the treatment. Using overt facial expressions and elaborate gesturing or articulation of non-verbal ins</w:t>
      </w:r>
      <w:r>
        <w:t xml:space="preserve">tructions can also confuse patients with autism. In summary, a direct but at all times compassionate approach is best, so that the person living with ASD feels as reassured and relaxed as they possibly can (Wong et al, 2017). </w:t>
      </w:r>
    </w:p>
    <w:p w:rsidR="00F82884" w:rsidRDefault="00646F38">
      <w:pPr>
        <w:spacing w:after="0" w:line="216" w:lineRule="auto"/>
        <w:ind w:left="-5" w:right="126"/>
      </w:pPr>
      <w:r>
        <w:rPr>
          <w:rFonts w:ascii="Calibri" w:eastAsia="Calibri" w:hAnsi="Calibri" w:cs="Calibri"/>
          <w:b/>
          <w:sz w:val="22"/>
        </w:rPr>
        <w:t>Differences in active dialogu</w:t>
      </w:r>
      <w:r>
        <w:rPr>
          <w:rFonts w:ascii="Calibri" w:eastAsia="Calibri" w:hAnsi="Calibri" w:cs="Calibri"/>
          <w:b/>
          <w:sz w:val="22"/>
        </w:rPr>
        <w:t xml:space="preserve">e with patients with autistic spectrum disorder </w:t>
      </w:r>
    </w:p>
    <w:p w:rsidR="00F82884" w:rsidRDefault="00646F38">
      <w:pPr>
        <w:ind w:left="-5" w:right="42"/>
      </w:pPr>
      <w:r>
        <w:t xml:space="preserve">A tendency to reach sensory overload </w:t>
      </w:r>
    </w:p>
    <w:p w:rsidR="00F82884" w:rsidRDefault="00646F38">
      <w:pPr>
        <w:spacing w:after="236"/>
        <w:ind w:left="-5" w:right="42"/>
      </w:pPr>
      <w:r>
        <w:t>is a common characteristic of people living with ASD in practice and there are key approaches that can be adopted to support and facilitate people as they access physical and mental healthcare provision, where they are often supported by HCAs (Tager-Flusbe</w:t>
      </w:r>
      <w:r>
        <w:t xml:space="preserve">rg, 2017). </w:t>
      </w:r>
    </w:p>
    <w:p w:rsidR="00F82884" w:rsidRDefault="00646F38">
      <w:pPr>
        <w:spacing w:after="0" w:line="216" w:lineRule="auto"/>
        <w:ind w:left="-5"/>
      </w:pPr>
      <w:r>
        <w:rPr>
          <w:rFonts w:ascii="Calibri" w:eastAsia="Calibri" w:hAnsi="Calibri" w:cs="Calibri"/>
          <w:b/>
          <w:sz w:val="22"/>
        </w:rPr>
        <w:t>Key indicators of stress in a patient living with ASD:</w:t>
      </w:r>
    </w:p>
    <w:p w:rsidR="00F82884" w:rsidRDefault="00646F38">
      <w:pPr>
        <w:ind w:left="-5" w:right="42"/>
      </w:pPr>
      <w:r>
        <w:rPr>
          <w:rFonts w:ascii="Calibri" w:eastAsia="Calibri" w:hAnsi="Calibri" w:cs="Calibri"/>
          <w:noProof/>
          <w:sz w:val="22"/>
        </w:rPr>
        <mc:AlternateContent>
          <mc:Choice Requires="wpg">
            <w:drawing>
              <wp:inline distT="0" distB="0" distL="0" distR="0">
                <wp:extent cx="69596" cy="69596"/>
                <wp:effectExtent l="0" t="0" r="0" b="0"/>
                <wp:docPr id="8878" name="Group 8878"/>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546" name="Shape 546"/>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32410BCC" id="Group 8878"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">
                <v:shape id="Shape 546"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dv1MQA&#10;AADcAAAADwAAAGRycy9kb3ducmV2LnhtbESPQYvCMBSE74L/IbyFvYimrm6RapQiCJ4EdVnY26N5&#10;tnWbl9pErf56Iwgeh5n5hpktWlOJCzWutKxgOIhAEGdWl5wr+Nmv+hMQziNrrCyTghs5WMy7nRkm&#10;2l55S5edz0WAsEtQQeF9nUjpsoIMuoGtiYN3sI1BH2STS93gNcBNJb+iKJYGSw4LBda0LCj7352N&#10;Auylv6ecVmZdx4d7mp1Gm78jK/X50aZTEJ5a/w6/2mut4Hscw/NMO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Hb9TEAAAA3AAAAA8AAAAAAAAAAAAAAAAAmAIAAGRycy9k&#10;b3ducmV2LnhtbFBLBQYAAAAABAAEAPUAAACJAwAAAAA=&#10;" path="m34798,c54013,,69596,15570,69596,34798v,19215,-15583,34798,-34798,34798c15583,69596,,54013,,34798,,15570,15583,,34798,xe" fillcolor="#fbaf15" stroked="f" strokeweight="0">
                  <v:stroke miterlimit="83231f" joinstyle="miter"/>
                  <v:path arrowok="t" textboxrect="0,0,69596,69596"/>
                </v:shape>
                <w10:anchorlock/>
              </v:group>
            </w:pict>
          </mc:Fallback>
        </mc:AlternateContent>
      </w:r>
      <w:r>
        <w:rPr>
          <w:rFonts w:ascii="Calibri" w:eastAsia="Calibri" w:hAnsi="Calibri" w:cs="Calibri"/>
          <w:sz w:val="17"/>
        </w:rPr>
        <w:t xml:space="preserve"> </w:t>
      </w:r>
      <w:r>
        <w:rPr>
          <w:b/>
        </w:rPr>
        <w:t xml:space="preserve">Lack of eye contact </w:t>
      </w:r>
      <w:r>
        <w:t>Distressed ASD patients may often use avoidance of eye contact as a strategy to stabilise their condition. This does not mean they cannot listen to instructions, but i</w:t>
      </w:r>
      <w:r>
        <w:t>t may mean that they need additional time and support to interpret and understand what is being communicated to them and to make meaning of the information HCAs are trying to articulate. Similarly, those patients who appear particularly non–communicative a</w:t>
      </w:r>
      <w:r>
        <w:t xml:space="preserve">re just as capable of this degree of interpretation and meaning–making, but also may need additional time to do so. </w:t>
      </w:r>
      <w:r>
        <w:rPr>
          <w:rFonts w:ascii="Calibri" w:eastAsia="Calibri" w:hAnsi="Calibri" w:cs="Calibri"/>
          <w:noProof/>
          <w:sz w:val="22"/>
        </w:rPr>
        <mc:AlternateContent>
          <mc:Choice Requires="wpg">
            <w:drawing>
              <wp:inline distT="0" distB="0" distL="0" distR="0">
                <wp:extent cx="69596" cy="69596"/>
                <wp:effectExtent l="0" t="0" r="0" b="0"/>
                <wp:docPr id="8879" name="Group 8879"/>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563" name="Shape 563"/>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1E21AAED" id="Group 8879"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">
                <v:shape id="Shape 563"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QLMUA&#10;AADcAAAADwAAAGRycy9kb3ducmV2LnhtbESPS4vCQBCE78L+h6GFvcg6ccWwREcJC4KnBR8I3ppM&#10;56GZnpgZNeuvdwTBY1FVX1GzRWdqcaXWVZYVjIYRCOLM6ooLBbvt8usHhPPIGmvLpOCfHCzmH70Z&#10;JtreeE3XjS9EgLBLUEHpfZNI6bKSDLqhbYiDl9vWoA+yLaRu8RbgppbfURRLgxWHhRIb+i0pO20u&#10;RgEO0v25oKVZNXF+T7Pz+O9wZKU++106BeGp8+/wq73SCibxGJ5nwhG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hZAsxQAAANwAAAAPAAAAAAAAAAAAAAAAAJgCAABkcnMv&#10;ZG93bnJldi54bWxQSwUGAAAAAAQABAD1AAAAigMAAAAA&#10;" path="m34798,c54013,,69596,15570,69596,34798v,19215,-15583,34798,-34798,34798c15583,69596,,54013,,34798,,15570,15583,,34798,xe" fillcolor="#fbaf15" stroked="f" strokeweight="0">
                  <v:stroke miterlimit="83231f" joinstyle="miter"/>
                  <v:path arrowok="t" textboxrect="0,0,69596,69596"/>
                </v:shape>
                <w10:anchorlock/>
              </v:group>
            </w:pict>
          </mc:Fallback>
        </mc:AlternateContent>
      </w:r>
      <w:r>
        <w:t xml:space="preserve"> </w:t>
      </w:r>
      <w:r>
        <w:rPr>
          <w:b/>
        </w:rPr>
        <w:t xml:space="preserve">Lack of perspective </w:t>
      </w:r>
      <w:r>
        <w:t>People who do not live with ASD usually demonstrate the capacity for a sense of perspective of the needs of others, wh</w:t>
      </w:r>
      <w:r>
        <w:t>ereas people with the condition may not and there might be an expectation that people can determine what they are thinking and feeling, without them first having articulated it to them (Candini et al, 2017). This obviously necessitates HCA understanding, p</w:t>
      </w:r>
      <w:r>
        <w:t xml:space="preserve">articularly with regard to the information you may be articulating in relation to your everyday clinical practice and support. </w:t>
      </w:r>
    </w:p>
    <w:p w:rsidR="00F82884" w:rsidRDefault="00646F38">
      <w:pPr>
        <w:ind w:left="-5" w:right="42"/>
      </w:pPr>
      <w:r>
        <w:rPr>
          <w:rFonts w:ascii="Calibri" w:eastAsia="Calibri" w:hAnsi="Calibri" w:cs="Calibri"/>
          <w:noProof/>
          <w:sz w:val="22"/>
        </w:rPr>
        <mc:AlternateContent>
          <mc:Choice Requires="wpg">
            <w:drawing>
              <wp:inline distT="0" distB="0" distL="0" distR="0">
                <wp:extent cx="69596" cy="69596"/>
                <wp:effectExtent l="0" t="0" r="0" b="0"/>
                <wp:docPr id="7023" name="Group 7023"/>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726" name="Shape 726"/>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6CE08CE7" id="Group 7023"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">
                <v:shape id="Shape 726"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zklcUA&#10;AADcAAAADwAAAGRycy9kb3ducmV2LnhtbESPS4vCQBCE74L/YWhhL7JOdCFK1lGCIHgSfCB4azKd&#10;h2Z6YmZWo79+Z2HBY1FVX1HzZWdqcafWVZYVjEcRCOLM6ooLBcfD+nMGwnlkjbVlUvAkB8tFvzfH&#10;RNsH7+i+94UIEHYJKii9bxIpXVaSQTeyDXHwctsa9EG2hdQtPgLc1HISRbE0WHFYKLGhVUnZdf9j&#10;FOAwPd0KWptNE+evNLt9bc8XVupj0KXfIDx1/h3+b2+0gukkhr8z4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XOSVxQAAANwAAAAPAAAAAAAAAAAAAAAAAJgCAABkcnMv&#10;ZG93bnJldi54bWxQSwUGAAAAAAQABAD1AAAAigMAAAAA&#10;" path="m34798,c54013,,69596,15570,69596,34798v,19215,-15583,34798,-34798,34798c15583,69596,,54013,,34798,,15570,15583,,34798,xe" fillcolor="#fbaf15" stroked="f" strokeweight="0">
                  <v:stroke miterlimit="83231f" joinstyle="miter"/>
                  <v:path arrowok="t" textboxrect="0,0,69596,69596"/>
                </v:shape>
                <w10:anchorlock/>
              </v:group>
            </w:pict>
          </mc:Fallback>
        </mc:AlternateContent>
      </w:r>
      <w:r>
        <w:rPr>
          <w:rFonts w:ascii="Calibri" w:eastAsia="Calibri" w:hAnsi="Calibri" w:cs="Calibri"/>
          <w:sz w:val="17"/>
        </w:rPr>
        <w:t xml:space="preserve"> </w:t>
      </w:r>
      <w:r>
        <w:rPr>
          <w:b/>
        </w:rPr>
        <w:t xml:space="preserve">Lack of awareness of appropriate spatial parameters </w:t>
      </w:r>
      <w:r>
        <w:t>Autistic people may also not exhibit signs of awareness of the need to res</w:t>
      </w:r>
      <w:r>
        <w:t>pect the personal space of others or themselves and as a consequence this may be projected in their overt actions in clinical practice, which is often carried out in a relatively confined space. This is something which ought to be considered in the plannin</w:t>
      </w:r>
      <w:r>
        <w:t xml:space="preserve">g and execution of clinical practice for HCAs (Weill et al, 2018). </w:t>
      </w:r>
      <w:r>
        <w:rPr>
          <w:rFonts w:ascii="Calibri" w:eastAsia="Calibri" w:hAnsi="Calibri" w:cs="Calibri"/>
          <w:noProof/>
          <w:sz w:val="22"/>
        </w:rPr>
        <mc:AlternateContent>
          <mc:Choice Requires="wpg">
            <w:drawing>
              <wp:inline distT="0" distB="0" distL="0" distR="0">
                <wp:extent cx="69596" cy="69596"/>
                <wp:effectExtent l="0" t="0" r="0" b="0"/>
                <wp:docPr id="7024" name="Group 7024"/>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740" name="Shape 740"/>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0EE01559" id="Group 7024"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">
                <v:shape id="Shape 740"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82sIA&#10;AADcAAAADwAAAGRycy9kb3ducmV2LnhtbERPz2vCMBS+C/sfwht4kZlOxY3OKGUg9CRYZbDbo3m2&#10;3ZqXmkSt/vXmIHj8+H4vVr1pxZmcbywreB8nIIhLqxuuFOx367dPED4ga2wtk4IreVgtXwYLTLW9&#10;8JbORahEDGGfooI6hC6V0pc1GfRj2xFH7mCdwRChq6R2eInhppWTJJlLgw3Hhho7+q6p/C9ORgGO&#10;sp9jRWuTd/PDLSuP083vHys1fO2zLxCB+vAUP9y5VvAxi/PjmX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JjzawgAAANwAAAAPAAAAAAAAAAAAAAAAAJgCAABkcnMvZG93&#10;bnJldi54bWxQSwUGAAAAAAQABAD1AAAAhwMAAAAA&#10;" path="m34798,c54013,,69596,15570,69596,34798v,19215,-15583,34798,-34798,34798c15583,69596,,54013,,34798,,15570,15583,,34798,xe" fillcolor="#fbaf15" stroked="f" strokeweight="0">
                  <v:stroke miterlimit="83231f" joinstyle="miter"/>
                  <v:path arrowok="t" textboxrect="0,0,69596,69596"/>
                </v:shape>
                <w10:anchorlock/>
              </v:group>
            </w:pict>
          </mc:Fallback>
        </mc:AlternateContent>
      </w:r>
      <w:r>
        <w:rPr>
          <w:rFonts w:ascii="Calibri" w:eastAsia="Calibri" w:hAnsi="Calibri" w:cs="Calibri"/>
          <w:sz w:val="17"/>
        </w:rPr>
        <w:t xml:space="preserve"> </w:t>
      </w:r>
      <w:r>
        <w:rPr>
          <w:b/>
        </w:rPr>
        <w:t>Social withdrawal</w:t>
      </w:r>
      <w:r>
        <w:t xml:space="preserve"> Withdrawal and solemnness can also be a key sign of distress for people living with autism, particularly, although not exclusively, children (Adams et al, 2018; Baumer a</w:t>
      </w:r>
      <w:r>
        <w:t xml:space="preserve">nd Spence, 2018). When carers are present, they are usually able to judge early stages of sensory response and provide valuable information about the likely impact of sensory experience, which can then be accommodated in practice (Foley et al, 2017). </w:t>
      </w:r>
    </w:p>
    <w:p w:rsidR="00F82884" w:rsidRDefault="00646F38">
      <w:pPr>
        <w:spacing w:after="236"/>
        <w:ind w:left="-15" w:right="106" w:firstLine="170"/>
      </w:pPr>
      <w:r>
        <w:t>It m</w:t>
      </w:r>
      <w:r>
        <w:t>ay also be useful if they are able to stay with the patient during a healthcare consultation, if the patient is willing, so that any supplementary information they provide, can be used to support the patient and also support and effectively manage their be</w:t>
      </w:r>
      <w:r>
        <w:t>haviour, if this does become an issue (Hayes et al, 2018).</w:t>
      </w:r>
    </w:p>
    <w:p w:rsidR="00F82884" w:rsidRDefault="00646F38">
      <w:pPr>
        <w:spacing w:after="0" w:line="216" w:lineRule="auto"/>
        <w:ind w:left="-5" w:right="1359"/>
      </w:pPr>
      <w:r>
        <w:rPr>
          <w:rFonts w:ascii="Calibri" w:eastAsia="Calibri" w:hAnsi="Calibri" w:cs="Calibri"/>
          <w:b/>
          <w:sz w:val="22"/>
        </w:rPr>
        <w:t>Sensory overload  or sensory underload</w:t>
      </w:r>
    </w:p>
    <w:p w:rsidR="00F82884" w:rsidRDefault="00646F38">
      <w:pPr>
        <w:ind w:left="-5" w:right="213"/>
      </w:pPr>
      <w:r>
        <w:t xml:space="preserve">In relation to specific sensory stimulus, consideration ought also to be made of those aspects of clinical care provision that might be completely overlooked </w:t>
      </w:r>
      <w:r>
        <w:t xml:space="preserve">in the treatment of those who do not live with ASD (Deboth et al, 2017). These include: </w:t>
      </w:r>
    </w:p>
    <w:p w:rsidR="00F82884" w:rsidRDefault="00646F38">
      <w:pPr>
        <w:spacing w:after="236"/>
        <w:ind w:left="-5" w:right="152"/>
      </w:pPr>
      <w:r>
        <w:rPr>
          <w:rFonts w:ascii="Calibri" w:eastAsia="Calibri" w:hAnsi="Calibri" w:cs="Calibri"/>
          <w:noProof/>
          <w:sz w:val="22"/>
        </w:rPr>
        <mc:AlternateContent>
          <mc:Choice Requires="wpg">
            <w:drawing>
              <wp:inline distT="0" distB="0" distL="0" distR="0">
                <wp:extent cx="69596" cy="69596"/>
                <wp:effectExtent l="0" t="0" r="0" b="0"/>
                <wp:docPr id="7025" name="Group 7025"/>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772" name="Shape 772"/>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1CAE2436" id="Group 7025"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">
                <v:shape id="Shape 772"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Ni8MA&#10;AADcAAAADwAAAGRycy9kb3ducmV2LnhtbESPQYvCMBSE74L/ITzBy6KpCirVKEUQPAnriuDt0Tzb&#10;avNSm6h1f70RBI/DzHzDzJeNKcWdaldYVjDoRyCIU6sLzhTs/9a9KQjnkTWWlknBkxwsF+3WHGNt&#10;H/xL953PRICwi1FB7n0VS+nSnAy6vq2Ig3eytUEfZJ1JXeMjwE0ph1E0lgYLDgs5VrTKKb3sbkYB&#10;/iSHa0Zrs6nGp/8kvY62xzMr1e00yQyEp8Z/w5/2RiuYTIbwPhOO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TNi8MAAADcAAAADwAAAAAAAAAAAAAAAACYAgAAZHJzL2Rv&#10;d25yZXYueG1sUEsFBgAAAAAEAAQA9QAAAIgDAAAAAA==&#10;" path="m34798,c54013,,69596,15570,69596,34798v,19215,-15583,34798,-34798,34798c15583,69596,,54013,,34798,,15570,15583,,34798,xe" fillcolor="#fbaf15" stroked="f" strokeweight="0">
                  <v:stroke miterlimit="83231f" joinstyle="miter"/>
                  <v:path arrowok="t" textboxrect="0,0,69596,69596"/>
                </v:shape>
                <w10:anchorlock/>
              </v:group>
            </w:pict>
          </mc:Fallback>
        </mc:AlternateContent>
      </w:r>
      <w:r>
        <w:t xml:space="preserve"> </w:t>
      </w:r>
      <w:r>
        <w:rPr>
          <w:b/>
        </w:rPr>
        <w:t xml:space="preserve">Clinical lighting </w:t>
      </w:r>
      <w:r>
        <w:t>While designed to enhance the clinical working environment for clinicians, clinical lighting can often prove overwhelming for people living with au</w:t>
      </w:r>
      <w:r>
        <w:t>tism, who can be extremely sensitive and responsive to the fluorescent nature of many clinical contexts. Alongside this, at least 20–30% of people with autism are susceptible to seizures, a trigger of which can be light sensitivity to pen lights for eye ex</w:t>
      </w:r>
      <w:r>
        <w:t xml:space="preserve">aminations or other more focused clinical examination of problematic areas. </w:t>
      </w:r>
      <w:r>
        <w:rPr>
          <w:rFonts w:ascii="Calibri" w:eastAsia="Calibri" w:hAnsi="Calibri" w:cs="Calibri"/>
          <w:noProof/>
          <w:sz w:val="22"/>
        </w:rPr>
        <mc:AlternateContent>
          <mc:Choice Requires="wpg">
            <w:drawing>
              <wp:inline distT="0" distB="0" distL="0" distR="0">
                <wp:extent cx="69596" cy="69596"/>
                <wp:effectExtent l="0" t="0" r="0" b="0"/>
                <wp:docPr id="7026" name="Group 7026"/>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787" name="Shape 787"/>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27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439B388F" id="Group 7026"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">
                <v:shape id="Shape 787"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YeNMUA&#10;AADcAAAADwAAAGRycy9kb3ducmV2LnhtbESPQWvCQBSE7wX/w/IEL0U3VTAhukoQAjkJtaXg7ZF9&#10;JtHs25jdauyvdwuFHoeZ+YZZbwfTihv1rrGs4G0WgSAurW64UvD5kU8TEM4ja2wtk4IHOdhuRi9r&#10;TLW98zvdDr4SAcIuRQW1910qpStrMuhmtiMO3sn2Bn2QfSV1j/cAN62cR9FSGmw4LNTY0a6m8nL4&#10;NgrwNfu6VpSboluefrLyutgfz6zUZDxkKxCeBv8f/msXWkGcxPB7JhwBuX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h40xQAAANwAAAAPAAAAAAAAAAAAAAAAAJgCAABkcnMv&#10;ZG93bnJldi54bWxQSwUGAAAAAAQABAD1AAAAigMAAAAA&#10;" path="m34798,c54013,,69596,15570,69596,34798v,19215,-15583,34798,-34798,34798c15583,69596,,54013,,34798,,15570,15583,,34798,xe" fillcolor="#fbaf15" stroked="f" strokeweight="0">
                  <v:stroke miterlimit="83231f" joinstyle="miter"/>
                  <v:path arrowok="t" textboxrect="0,0,69596,69596"/>
                </v:shape>
                <w10:anchorlock/>
              </v:group>
            </w:pict>
          </mc:Fallback>
        </mc:AlternateContent>
      </w:r>
      <w:r>
        <w:t xml:space="preserve"> </w:t>
      </w:r>
      <w:r>
        <w:rPr>
          <w:b/>
        </w:rPr>
        <w:t>Clinical sounds</w:t>
      </w:r>
      <w:r>
        <w:t xml:space="preserve"> While the unfamiliarity of the sound of equipment operating in medical surroundings is an expected norm for the majority of patients, for some patients with autis</w:t>
      </w:r>
      <w:r>
        <w:t>m, it can inflict severe levels of distress and suffering. These typically can be worsened by an elevation in the pitch of surrounding sounds, which in the context, for example of emergency care provision, or dental healthcare, might be much more difficult</w:t>
      </w:r>
      <w:r>
        <w:t xml:space="preserve"> to minimise than in the context of everyday primary and secondary care settings.</w:t>
      </w:r>
    </w:p>
    <w:p w:rsidR="00F82884" w:rsidRDefault="00646F38">
      <w:pPr>
        <w:spacing w:after="239" w:line="246" w:lineRule="auto"/>
        <w:ind w:left="-5" w:right="45"/>
        <w:jc w:val="both"/>
      </w:pPr>
      <w:r>
        <w:rPr>
          <w:rFonts w:ascii="Calibri" w:eastAsia="Calibri" w:hAnsi="Calibri" w:cs="Calibri"/>
          <w:b/>
          <w:sz w:val="22"/>
        </w:rPr>
        <w:t xml:space="preserve">Recognising the normal coping strategies of patients with ASD </w:t>
      </w:r>
      <w:r>
        <w:t xml:space="preserve">Some patients with autism will provide a distracting sensory stimulus, such as rocking or flicking, in order to </w:t>
      </w:r>
      <w:r>
        <w:t>counteract the stress around them. Under no circumstances should this be stopped, as it may be an effective and established mechanism of them calming themselves. It may also distract the patient from their innate sense of postural positioning and unnecessa</w:t>
      </w:r>
      <w:r>
        <w:t xml:space="preserve">rily cause them to fall and hurt themselves if they are prevented from consoling themselves (Ke et al, 2018). </w:t>
      </w:r>
    </w:p>
    <w:p w:rsidR="00F82884" w:rsidRDefault="00646F38">
      <w:pPr>
        <w:spacing w:after="0" w:line="216" w:lineRule="auto"/>
        <w:ind w:left="-5" w:right="410"/>
      </w:pPr>
      <w:r>
        <w:rPr>
          <w:rFonts w:ascii="Calibri" w:eastAsia="Calibri" w:hAnsi="Calibri" w:cs="Calibri"/>
          <w:b/>
          <w:sz w:val="22"/>
        </w:rPr>
        <w:t>Pain sensory thresholds:  stress and excitability</w:t>
      </w:r>
    </w:p>
    <w:p w:rsidR="00F82884" w:rsidRDefault="00646F38">
      <w:pPr>
        <w:ind w:left="-5" w:right="42"/>
      </w:pPr>
      <w:r>
        <w:t>In certain instances, people living with autism can have an inordinately high pain threshold, w</w:t>
      </w:r>
      <w:r>
        <w:t>here they may present with what can be perceived as an excruciating pain for a person who does not have the condition. Their responses to pain may also be simply characterised by a different reaction, such as uncontrollable laughter, singing, or the unexpl</w:t>
      </w:r>
      <w:r>
        <w:t xml:space="preserve">ained removal of their clothes. This is pivotal in understanding potentially painful interventions such as phlebotomy, injecting or anywhere that a normalised response to slight pain may be very different in practice. </w:t>
      </w:r>
    </w:p>
    <w:p w:rsidR="00F82884" w:rsidRDefault="00646F38">
      <w:pPr>
        <w:spacing w:after="236"/>
        <w:ind w:left="-15" w:right="257" w:firstLine="170"/>
      </w:pPr>
      <w:r>
        <w:t xml:space="preserve">For this reason, skin creams to numb </w:t>
      </w:r>
      <w:r>
        <w:t>the skin are advisable to minimise pain for the patient. Similarly, signs of agitation may present as a level of unintentionally aggressive behaviour, purely as a means of a response. As outlined earlier in the article, using toys such as dolls or teddy be</w:t>
      </w:r>
      <w:r>
        <w:t xml:space="preserve">ars to demonstrate the anatomical positioning of specific medical or healthcare interventions can be a useful process (Spain et al, 2017). </w:t>
      </w:r>
    </w:p>
    <w:p w:rsidR="00F82884" w:rsidRDefault="00646F38">
      <w:pPr>
        <w:spacing w:after="40" w:line="216" w:lineRule="auto"/>
        <w:ind w:left="-5"/>
      </w:pPr>
      <w:r>
        <w:rPr>
          <w:rFonts w:ascii="Calibri" w:eastAsia="Calibri" w:hAnsi="Calibri" w:cs="Calibri"/>
          <w:b/>
          <w:sz w:val="22"/>
        </w:rPr>
        <w:t>Conclusion</w:t>
      </w:r>
    </w:p>
    <w:p w:rsidR="00F82884" w:rsidRDefault="00646F38">
      <w:pPr>
        <w:spacing w:after="241"/>
        <w:ind w:left="-5" w:right="42"/>
      </w:pPr>
      <w:r>
        <w:t>While this article has covered the implications of living with ASD and how people can be supported in clinical practice, it also reveals gaps in practice– based knowledge for HCAs. Emphasis ought to be placed on the ability of HCAs to recognise and accommo</w:t>
      </w:r>
      <w:r>
        <w:t>date the needs of patients with ASD who are prone to sensory overload, so that as a valued member of healthcare teams, these people and their families might be better supported. Most importantly, those people living with ASD and their families and carers o</w:t>
      </w:r>
      <w:r>
        <w:t>ught to be treated with the respect and dignity afforded to all patients in the context of healthcare practice. The ambiguous nature of the presenting conditions that ASD patients live with, can often prove challenging. However, with basic modifications, s</w:t>
      </w:r>
      <w:r>
        <w:t xml:space="preserve">uch as those outlined here, these are something which can become an integral part of empowering an often overlooked and under acknowledged sector of patient care in healthcare practice. </w:t>
      </w:r>
      <w:r>
        <w:rPr>
          <w:rFonts w:ascii="Calibri" w:eastAsia="Calibri" w:hAnsi="Calibri" w:cs="Calibri"/>
          <w:b/>
          <w:color w:val="24247B"/>
          <w:sz w:val="14"/>
        </w:rPr>
        <w:t>BJHCA</w:t>
      </w:r>
    </w:p>
    <w:p w:rsidR="00F82884" w:rsidRDefault="00646F38">
      <w:pPr>
        <w:pStyle w:val="Heading1"/>
      </w:pPr>
      <w:r>
        <w:t>References</w:t>
      </w:r>
    </w:p>
    <w:p w:rsidR="00F82884" w:rsidRDefault="00646F38">
      <w:pPr>
        <w:spacing w:after="4"/>
        <w:ind w:left="170" w:right="322" w:hanging="170"/>
      </w:pPr>
      <w:r>
        <w:rPr>
          <w:sz w:val="17"/>
        </w:rPr>
        <w:t>Adams D, Young K, Simpson K, Keen D. Parent descripti</w:t>
      </w:r>
      <w:r>
        <w:rPr>
          <w:sz w:val="17"/>
        </w:rPr>
        <w:t xml:space="preserve">ons of the presentation and management of anxiousness in children on the autism spectrum. Autism. </w:t>
      </w:r>
    </w:p>
    <w:p w:rsidR="00F82884" w:rsidRDefault="00646F38">
      <w:pPr>
        <w:spacing w:after="4"/>
        <w:ind w:left="165"/>
      </w:pPr>
      <w:r>
        <w:rPr>
          <w:sz w:val="17"/>
        </w:rPr>
        <w:t xml:space="preserve">2018 Aug 16; 1362361318794031. doi: </w:t>
      </w:r>
    </w:p>
    <w:p w:rsidR="00F82884" w:rsidRDefault="00646F38">
      <w:pPr>
        <w:spacing w:after="4"/>
        <w:ind w:left="165"/>
      </w:pPr>
      <w:r>
        <w:rPr>
          <w:sz w:val="17"/>
        </w:rPr>
        <w:t>10.1177/1362361318794031</w:t>
      </w:r>
    </w:p>
    <w:p w:rsidR="00F82884" w:rsidRDefault="00646F38">
      <w:pPr>
        <w:spacing w:after="4"/>
        <w:ind w:left="170" w:right="189" w:hanging="170"/>
      </w:pPr>
      <w:r>
        <w:rPr>
          <w:sz w:val="17"/>
        </w:rPr>
        <w:t xml:space="preserve">Birch RC, Foley KR, Pollack A, Britt H, Lennox N, Trollor JN. Problems managed and medications </w:t>
      </w:r>
      <w:r>
        <w:rPr>
          <w:sz w:val="17"/>
        </w:rPr>
        <w:t xml:space="preserve">prescribed during encounters with people with autism spectrum disorder in Australian general practice. Autism. 2018 Nov; 22(8):995–1004. doi: </w:t>
      </w:r>
    </w:p>
    <w:p w:rsidR="00F82884" w:rsidRDefault="00646F38">
      <w:pPr>
        <w:spacing w:after="4"/>
        <w:ind w:left="165"/>
      </w:pPr>
      <w:r>
        <w:rPr>
          <w:sz w:val="17"/>
        </w:rPr>
        <w:t>10.1177/1362361317714588. Epub 2017 Sep 15</w:t>
      </w:r>
    </w:p>
    <w:p w:rsidR="00F82884" w:rsidRDefault="00646F38">
      <w:pPr>
        <w:spacing w:after="4"/>
        <w:ind w:left="170" w:right="415" w:hanging="170"/>
      </w:pPr>
      <w:r>
        <w:rPr>
          <w:sz w:val="17"/>
        </w:rPr>
        <w:t xml:space="preserve">Baumer N, Spence SJ. Evaluation and management of the child with autism spectrum disorder. Continuum (Minneap Minn). 2018 Feb; 24(1, Child </w:t>
      </w:r>
    </w:p>
    <w:p w:rsidR="00F82884" w:rsidRDefault="00646F38">
      <w:pPr>
        <w:spacing w:after="4"/>
        <w:ind w:left="165"/>
      </w:pPr>
      <w:r>
        <w:rPr>
          <w:sz w:val="17"/>
        </w:rPr>
        <w:t>Neurology):248–275. doi: 10.1212/ CON.0000000000000578.</w:t>
      </w:r>
    </w:p>
    <w:p w:rsidR="00F82884" w:rsidRDefault="00646F38">
      <w:pPr>
        <w:spacing w:after="4"/>
        <w:ind w:left="170" w:right="333" w:hanging="170"/>
      </w:pPr>
      <w:r>
        <w:rPr>
          <w:sz w:val="17"/>
        </w:rPr>
        <w:t>Bishop-Fitzpatrick L, Mazefsky CA, Eack SM. The combined imp</w:t>
      </w:r>
      <w:r>
        <w:rPr>
          <w:sz w:val="17"/>
        </w:rPr>
        <w:t xml:space="preserve">act of social support and perceived stress on quality of life in adults with autism spectrum disorder and without intellectual disability. </w:t>
      </w:r>
    </w:p>
    <w:p w:rsidR="00F82884" w:rsidRDefault="00646F38">
      <w:pPr>
        <w:spacing w:after="4"/>
        <w:ind w:left="165"/>
      </w:pPr>
      <w:r>
        <w:rPr>
          <w:sz w:val="17"/>
        </w:rPr>
        <w:t xml:space="preserve">Autism. 2018 Aug; 22(6):703–711. doi: </w:t>
      </w:r>
    </w:p>
    <w:p w:rsidR="00F82884" w:rsidRDefault="00646F38">
      <w:pPr>
        <w:spacing w:after="4"/>
        <w:ind w:left="165"/>
      </w:pPr>
      <w:r>
        <w:rPr>
          <w:sz w:val="17"/>
        </w:rPr>
        <w:t>10.1177/1362361317703090. Epub 2017 Jun 30</w:t>
      </w:r>
    </w:p>
    <w:p w:rsidR="00F82884" w:rsidRDefault="00646F38">
      <w:pPr>
        <w:spacing w:after="4"/>
        <w:ind w:left="170" w:right="239" w:hanging="170"/>
      </w:pPr>
      <w:r>
        <w:rPr>
          <w:sz w:val="17"/>
        </w:rPr>
        <w:t xml:space="preserve">Boucher J. Redefining the concept </w:t>
      </w:r>
      <w:r>
        <w:rPr>
          <w:sz w:val="17"/>
        </w:rPr>
        <w:t xml:space="preserve">of autism as a unitary disorder: multiple causal </w:t>
      </w:r>
    </w:p>
    <w:p w:rsidR="00F82884" w:rsidRDefault="00F82884">
      <w:pPr>
        <w:sectPr w:rsidR="00F82884">
          <w:type w:val="continuous"/>
          <w:pgSz w:w="12189" w:h="16554"/>
          <w:pgMar w:top="1482" w:right="680" w:bottom="877" w:left="680" w:header="720" w:footer="720" w:gutter="0"/>
          <w:cols w:num="3" w:space="344"/>
        </w:sectPr>
      </w:pPr>
    </w:p>
    <w:p w:rsidR="00F82884" w:rsidRDefault="00646F38">
      <w:pPr>
        <w:spacing w:after="4"/>
        <w:ind w:left="165"/>
      </w:pPr>
      <w:r>
        <w:rPr>
          <w:sz w:val="17"/>
        </w:rPr>
        <w:t xml:space="preserve">deficits of a single kind? In Fein D, ed. The neuropsychology of autism. New York: Oxford </w:t>
      </w:r>
    </w:p>
    <w:p w:rsidR="00F82884" w:rsidRDefault="00646F38">
      <w:pPr>
        <w:spacing w:after="4"/>
        <w:ind w:left="165"/>
      </w:pPr>
      <w:r>
        <w:rPr>
          <w:sz w:val="17"/>
        </w:rPr>
        <w:t>University Press; 2011:469–482</w:t>
      </w:r>
    </w:p>
    <w:p w:rsidR="00F82884" w:rsidRDefault="00646F38">
      <w:pPr>
        <w:spacing w:after="4"/>
        <w:ind w:left="170" w:hanging="170"/>
      </w:pPr>
      <w:r>
        <w:rPr>
          <w:sz w:val="17"/>
        </w:rPr>
        <w:t xml:space="preserve">Brugha T, McManus S, Meltzer H, Smith J, Scott FJ, Purdon S, Bankart J. Autism spectrum disorders in adults living in households throughout England: Report from the adult psychiatric morbidity survey 2007. Leeds: </w:t>
      </w:r>
    </w:p>
    <w:p w:rsidR="00F82884" w:rsidRDefault="00646F38">
      <w:pPr>
        <w:spacing w:after="4"/>
        <w:ind w:left="165"/>
      </w:pPr>
      <w:r>
        <w:rPr>
          <w:sz w:val="17"/>
        </w:rPr>
        <w:t xml:space="preserve">NHS Information Centre for Health and </w:t>
      </w:r>
    </w:p>
    <w:p w:rsidR="00F82884" w:rsidRDefault="00646F38">
      <w:pPr>
        <w:spacing w:after="4"/>
        <w:ind w:left="165"/>
      </w:pPr>
      <w:r>
        <w:rPr>
          <w:sz w:val="17"/>
        </w:rPr>
        <w:t>Soc</w:t>
      </w:r>
      <w:r>
        <w:rPr>
          <w:sz w:val="17"/>
        </w:rPr>
        <w:t>ial Care; 2009</w:t>
      </w:r>
    </w:p>
    <w:p w:rsidR="00F82884" w:rsidRDefault="00646F38">
      <w:pPr>
        <w:spacing w:after="4"/>
        <w:ind w:left="170" w:hanging="170"/>
      </w:pPr>
      <w:r>
        <w:rPr>
          <w:sz w:val="17"/>
        </w:rPr>
        <w:t xml:space="preserve">Candini M, Giuberti V, Manattini A, Grittani S, di Pellegrino G, Frassinetti F. Personal space regulation in childhood autism: effects of social interaction and person’s perspective. </w:t>
      </w:r>
    </w:p>
    <w:p w:rsidR="00F82884" w:rsidRDefault="00646F38">
      <w:pPr>
        <w:spacing w:after="4"/>
        <w:ind w:left="165"/>
      </w:pPr>
      <w:r>
        <w:rPr>
          <w:sz w:val="17"/>
        </w:rPr>
        <w:t>Autism Research. 2017; 10(1):144–154</w:t>
      </w:r>
    </w:p>
    <w:p w:rsidR="00F82884" w:rsidRDefault="00646F38">
      <w:pPr>
        <w:spacing w:after="4"/>
        <w:ind w:left="170" w:right="89" w:hanging="170"/>
      </w:pPr>
      <w:r>
        <w:rPr>
          <w:sz w:val="17"/>
        </w:rPr>
        <w:t>Deboth K, Reynolds S</w:t>
      </w:r>
      <w:r>
        <w:rPr>
          <w:sz w:val="17"/>
        </w:rPr>
        <w:t>, Lane SJ, Carretta H, Lane AE, Schaaf RC. Neurophysiological correlates of sensory-based subtypes in autism. Am J Occup Ther. 2017; 71(4_</w:t>
      </w:r>
    </w:p>
    <w:p w:rsidR="00F82884" w:rsidRDefault="00646F38">
      <w:pPr>
        <w:spacing w:after="4"/>
        <w:ind w:left="165"/>
      </w:pPr>
      <w:r>
        <w:rPr>
          <w:sz w:val="17"/>
        </w:rPr>
        <w:t>Supplement_1):7111505090</w:t>
      </w:r>
    </w:p>
    <w:p w:rsidR="00F82884" w:rsidRDefault="00646F38">
      <w:pPr>
        <w:spacing w:after="4"/>
        <w:ind w:left="170" w:right="221" w:hanging="170"/>
      </w:pPr>
      <w:r>
        <w:rPr>
          <w:sz w:val="17"/>
        </w:rPr>
        <w:t>Emerson E, Baines S, Hatton C. Disability equality: how will we know we are making a differe</w:t>
      </w:r>
      <w:r>
        <w:rPr>
          <w:sz w:val="17"/>
        </w:rPr>
        <w:t xml:space="preserve">nce? Summary of the results of consultation. London: Office for Disability </w:t>
      </w:r>
    </w:p>
    <w:p w:rsidR="00F82884" w:rsidRDefault="00646F38">
      <w:pPr>
        <w:spacing w:after="4"/>
        <w:ind w:left="165"/>
      </w:pPr>
      <w:r>
        <w:rPr>
          <w:sz w:val="17"/>
        </w:rPr>
        <w:t>Issues; 2007</w:t>
      </w:r>
    </w:p>
    <w:p w:rsidR="00F82884" w:rsidRDefault="00646F38">
      <w:pPr>
        <w:spacing w:after="4"/>
        <w:ind w:left="170" w:right="83" w:hanging="170"/>
      </w:pPr>
      <w:r>
        <w:rPr>
          <w:sz w:val="17"/>
        </w:rPr>
        <w:t>Foley KR, Pollack AJ, Britt HC, Lennox NG, Trollor JN. General practice encounters for young patients with autism spectrum disorder in Australia. Autism. 2018 Oct; 22(</w:t>
      </w:r>
      <w:r>
        <w:rPr>
          <w:sz w:val="17"/>
        </w:rPr>
        <w:t xml:space="preserve">7):784–793. doi: </w:t>
      </w:r>
    </w:p>
    <w:p w:rsidR="00F82884" w:rsidRDefault="00646F38">
      <w:pPr>
        <w:spacing w:after="4"/>
        <w:ind w:left="165"/>
      </w:pPr>
      <w:r>
        <w:rPr>
          <w:sz w:val="17"/>
        </w:rPr>
        <w:t>10.1177/1362361317702560. Epub 2017 Jul 7</w:t>
      </w:r>
    </w:p>
    <w:p w:rsidR="00F82884" w:rsidRDefault="00646F38">
      <w:pPr>
        <w:spacing w:after="4"/>
        <w:ind w:left="170" w:hanging="170"/>
      </w:pPr>
      <w:r>
        <w:rPr>
          <w:sz w:val="17"/>
        </w:rPr>
        <w:t xml:space="preserve">Hayes J, Ford T, Rafeeque H, Russell G. Clinical practice guidelines for diagnosis of autism spectrum disorder in adults and children in the UK: a narrative review. BMC Psychiatry. </w:t>
      </w:r>
    </w:p>
    <w:p w:rsidR="00F82884" w:rsidRDefault="00646F38">
      <w:pPr>
        <w:spacing w:after="4"/>
        <w:ind w:left="165"/>
      </w:pPr>
      <w:r>
        <w:rPr>
          <w:sz w:val="17"/>
        </w:rPr>
        <w:t>2018; 18(1):22</w:t>
      </w:r>
      <w:r>
        <w:rPr>
          <w:sz w:val="17"/>
        </w:rPr>
        <w:t>2. doi: 10.1186/s12888-018-</w:t>
      </w:r>
    </w:p>
    <w:p w:rsidR="00F82884" w:rsidRDefault="00646F38">
      <w:pPr>
        <w:spacing w:after="4"/>
        <w:ind w:left="165"/>
      </w:pPr>
      <w:r>
        <w:rPr>
          <w:sz w:val="17"/>
        </w:rPr>
        <w:t>1800-1</w:t>
      </w:r>
    </w:p>
    <w:p w:rsidR="00F82884" w:rsidRDefault="00646F38">
      <w:pPr>
        <w:spacing w:after="4"/>
        <w:ind w:left="170" w:hanging="170"/>
      </w:pPr>
      <w:r>
        <w:rPr>
          <w:sz w:val="17"/>
        </w:rPr>
        <w:t xml:space="preserve">Karpin I, O’Connell, K. Stigmatising the normal: the legal regulation of behaviour as a disability. </w:t>
      </w:r>
    </w:p>
    <w:p w:rsidR="00F82884" w:rsidRDefault="00646F38">
      <w:pPr>
        <w:spacing w:after="4"/>
        <w:ind w:left="165"/>
      </w:pPr>
      <w:r>
        <w:rPr>
          <w:sz w:val="17"/>
        </w:rPr>
        <w:t>UNSWLJ. 2015; 38(4):1461</w:t>
      </w:r>
    </w:p>
    <w:p w:rsidR="00F82884" w:rsidRDefault="00646F38">
      <w:pPr>
        <w:spacing w:after="4"/>
        <w:ind w:left="170" w:hanging="170"/>
      </w:pPr>
      <w:r>
        <w:rPr>
          <w:sz w:val="17"/>
        </w:rPr>
        <w:t>Ke F, Whalon K, Yun J. Social skill interventions for youth and adults with autism spectrum dis</w:t>
      </w:r>
      <w:r>
        <w:rPr>
          <w:sz w:val="17"/>
        </w:rPr>
        <w:t xml:space="preserve">order: a systematic review. Rev Educ Res. </w:t>
      </w:r>
    </w:p>
    <w:p w:rsidR="00F82884" w:rsidRDefault="00646F38">
      <w:pPr>
        <w:spacing w:after="4"/>
        <w:ind w:left="165"/>
      </w:pPr>
      <w:r>
        <w:rPr>
          <w:sz w:val="17"/>
        </w:rPr>
        <w:t>2018; 88(1):3–42</w:t>
      </w:r>
    </w:p>
    <w:p w:rsidR="00F82884" w:rsidRDefault="00646F38">
      <w:pPr>
        <w:spacing w:after="4"/>
        <w:ind w:left="170" w:hanging="170"/>
      </w:pPr>
      <w:r>
        <w:rPr>
          <w:sz w:val="17"/>
        </w:rPr>
        <w:t xml:space="preserve">Lo BH, Klopper F, Barnes E, Williams K. Autism spectrum disorder. J Paediatr Child Health. </w:t>
      </w:r>
    </w:p>
    <w:p w:rsidR="00F82884" w:rsidRDefault="00646F38">
      <w:pPr>
        <w:spacing w:after="4"/>
        <w:ind w:left="165"/>
      </w:pPr>
      <w:r>
        <w:rPr>
          <w:sz w:val="17"/>
        </w:rPr>
        <w:t>2018; 54(2):212–213</w:t>
      </w:r>
    </w:p>
    <w:p w:rsidR="00F82884" w:rsidRDefault="00646F38">
      <w:pPr>
        <w:spacing w:after="4"/>
        <w:ind w:left="170" w:right="195" w:hanging="170"/>
      </w:pPr>
      <w:r>
        <w:rPr>
          <w:sz w:val="17"/>
        </w:rPr>
        <w:t xml:space="preserve">Lunsky Y, Tint A, Weiss JA, Palucka A, Bradley E. A review of emergency department visits made by youth and adults with autism spectrum disorder from the parent perspective. Advances in Autism; 2018. </w:t>
      </w:r>
    </w:p>
    <w:p w:rsidR="00F82884" w:rsidRDefault="00646F38">
      <w:pPr>
        <w:spacing w:after="4"/>
        <w:ind w:left="165"/>
      </w:pPr>
      <w:r>
        <w:rPr>
          <w:sz w:val="17"/>
        </w:rPr>
        <w:t>4(1):10–18</w:t>
      </w:r>
    </w:p>
    <w:p w:rsidR="00F82884" w:rsidRDefault="00646F38">
      <w:pPr>
        <w:spacing w:after="4"/>
        <w:ind w:left="170" w:right="163" w:hanging="170"/>
      </w:pPr>
      <w:r>
        <w:rPr>
          <w:sz w:val="17"/>
        </w:rPr>
        <w:t>Matson JL, Shoemaker M. Intellectual disabil</w:t>
      </w:r>
      <w:r>
        <w:rPr>
          <w:sz w:val="17"/>
        </w:rPr>
        <w:t xml:space="preserve">ity and its relationship to autism spectrum disorders. Res Dev Disabil. 2009 </w:t>
      </w:r>
    </w:p>
    <w:p w:rsidR="00F82884" w:rsidRDefault="00646F38">
      <w:pPr>
        <w:spacing w:after="4"/>
        <w:ind w:left="165"/>
      </w:pPr>
      <w:r>
        <w:rPr>
          <w:sz w:val="17"/>
        </w:rPr>
        <w:t>Nov-Dec; 30(6):1107–14. doi: 10.1016/j.</w:t>
      </w:r>
    </w:p>
    <w:p w:rsidR="00F82884" w:rsidRDefault="00646F38">
      <w:pPr>
        <w:spacing w:after="4"/>
        <w:ind w:left="165"/>
      </w:pPr>
      <w:r>
        <w:rPr>
          <w:sz w:val="17"/>
        </w:rPr>
        <w:t>ridd.2009.06.003. Epub 2009 Jul 14</w:t>
      </w:r>
    </w:p>
    <w:p w:rsidR="00F82884" w:rsidRDefault="00646F38">
      <w:pPr>
        <w:spacing w:after="4"/>
        <w:ind w:left="170" w:hanging="170"/>
      </w:pPr>
      <w:r>
        <w:rPr>
          <w:sz w:val="17"/>
        </w:rPr>
        <w:t>McDonnell A, McCreadie M, Mills R, Deveau R, Anker R, Hayden J. The role of physiological arousal in th</w:t>
      </w:r>
      <w:r>
        <w:rPr>
          <w:sz w:val="17"/>
        </w:rPr>
        <w:t xml:space="preserve">e management of challenging behaviours in individuals with autistic spectrum disorders. Res Dev Disabil. 2015 Jan; 36C:311–322. doi: 10.1016/j.ridd.2014.09.012. </w:t>
      </w:r>
    </w:p>
    <w:p w:rsidR="00F82884" w:rsidRDefault="00646F38">
      <w:pPr>
        <w:spacing w:after="4"/>
        <w:ind w:left="165"/>
      </w:pPr>
      <w:r>
        <w:rPr>
          <w:sz w:val="17"/>
        </w:rPr>
        <w:t>Epub 2014 Nov 1</w:t>
      </w:r>
    </w:p>
    <w:p w:rsidR="00F82884" w:rsidRDefault="00646F38">
      <w:pPr>
        <w:spacing w:after="4"/>
      </w:pPr>
      <w:r>
        <w:rPr>
          <w:sz w:val="17"/>
        </w:rPr>
        <w:t xml:space="preserve">Murphy CM, Wilson CE, Robertson DM, </w:t>
      </w:r>
    </w:p>
    <w:p w:rsidR="00F82884" w:rsidRDefault="00646F38">
      <w:pPr>
        <w:spacing w:after="4"/>
        <w:ind w:left="165"/>
      </w:pPr>
      <w:r>
        <w:rPr>
          <w:sz w:val="17"/>
        </w:rPr>
        <w:t>Ecker C, Daly EM, Hammond N, McAlonan GM.</w:t>
      </w:r>
      <w:r>
        <w:rPr>
          <w:sz w:val="17"/>
        </w:rPr>
        <w:t xml:space="preserve"> Autism spectrum disorder in adults: diagnosis, management, and health services development. Neuropsychiatr Dis Treat. 2016 Jul 7; 12:1669–86. doi: 10.2147/NDT.S65455. </w:t>
      </w:r>
    </w:p>
    <w:tbl>
      <w:tblPr>
        <w:tblStyle w:val="TableGrid"/>
        <w:tblpPr w:vertAnchor="text" w:tblpY="349"/>
        <w:tblOverlap w:val="never"/>
        <w:tblW w:w="7040" w:type="dxa"/>
        <w:tblInd w:w="0" w:type="dxa"/>
        <w:tblCellMar>
          <w:top w:w="0" w:type="dxa"/>
          <w:left w:w="0" w:type="dxa"/>
          <w:bottom w:w="0" w:type="dxa"/>
          <w:right w:w="0" w:type="dxa"/>
        </w:tblCellMar>
        <w:tblLook w:val="04A0" w:firstRow="1" w:lastRow="0" w:firstColumn="1" w:lastColumn="0" w:noHBand="0" w:noVBand="1"/>
      </w:tblPr>
      <w:tblGrid>
        <w:gridCol w:w="3704"/>
        <w:gridCol w:w="3337"/>
      </w:tblGrid>
      <w:tr w:rsidR="00F82884">
        <w:trPr>
          <w:trHeight w:val="3778"/>
        </w:trPr>
        <w:tc>
          <w:tcPr>
            <w:tcW w:w="3704" w:type="dxa"/>
            <w:tcBorders>
              <w:top w:val="nil"/>
              <w:left w:val="nil"/>
              <w:bottom w:val="nil"/>
              <w:right w:val="nil"/>
            </w:tcBorders>
          </w:tcPr>
          <w:p w:rsidR="00F82884" w:rsidRDefault="00646F38">
            <w:pPr>
              <w:spacing w:after="0" w:line="259" w:lineRule="auto"/>
              <w:ind w:left="170" w:firstLine="0"/>
            </w:pPr>
            <w:r>
              <w:rPr>
                <w:sz w:val="17"/>
              </w:rPr>
              <w:t>eCollection 2016</w:t>
            </w:r>
          </w:p>
          <w:p w:rsidR="00F82884" w:rsidRDefault="00646F38">
            <w:pPr>
              <w:spacing w:after="0"/>
              <w:ind w:left="170" w:right="365" w:hanging="170"/>
            </w:pPr>
            <w:r>
              <w:rPr>
                <w:sz w:val="17"/>
              </w:rPr>
              <w:t xml:space="preserve">Punshon C, Skirrow P, Murphy G. The not guilty verdict: psychological </w:t>
            </w:r>
            <w:r>
              <w:rPr>
                <w:sz w:val="17"/>
              </w:rPr>
              <w:t xml:space="preserve">reactions to a diagnosis of Asperger syndrome in adulthood. </w:t>
            </w:r>
          </w:p>
          <w:p w:rsidR="00F82884" w:rsidRDefault="00646F38">
            <w:pPr>
              <w:spacing w:after="0" w:line="259" w:lineRule="auto"/>
              <w:ind w:left="170" w:firstLine="0"/>
            </w:pPr>
            <w:r>
              <w:rPr>
                <w:sz w:val="17"/>
              </w:rPr>
              <w:t xml:space="preserve">Autism. 2009 May; 13(3):265–83. doi: </w:t>
            </w:r>
          </w:p>
          <w:p w:rsidR="00F82884" w:rsidRDefault="00646F38">
            <w:pPr>
              <w:spacing w:after="0" w:line="259" w:lineRule="auto"/>
              <w:ind w:left="170" w:firstLine="0"/>
            </w:pPr>
            <w:r>
              <w:rPr>
                <w:sz w:val="17"/>
              </w:rPr>
              <w:t>10.1177/1362361309103795</w:t>
            </w:r>
          </w:p>
          <w:p w:rsidR="00F82884" w:rsidRDefault="00646F38">
            <w:pPr>
              <w:spacing w:after="0"/>
              <w:ind w:left="170" w:right="446" w:hanging="170"/>
            </w:pPr>
            <w:r>
              <w:rPr>
                <w:sz w:val="17"/>
              </w:rPr>
              <w:t>Spain D, Sin J, Harwood L, Mendez MA, Happé F. Cognitive behaviour therapy for social anxiety in autism spectrum disorder: a systema</w:t>
            </w:r>
            <w:r>
              <w:rPr>
                <w:sz w:val="17"/>
              </w:rPr>
              <w:t>tic review. Advances in Autism. 2017; 3(1):34–46</w:t>
            </w:r>
          </w:p>
          <w:p w:rsidR="00F82884" w:rsidRDefault="00646F38">
            <w:pPr>
              <w:spacing w:after="0" w:line="259" w:lineRule="auto"/>
              <w:ind w:left="0" w:firstLine="0"/>
            </w:pPr>
            <w:r>
              <w:rPr>
                <w:sz w:val="17"/>
              </w:rPr>
              <w:t xml:space="preserve">Tager-Flusberg H, Plesa Skwerer D, Joseph RM, </w:t>
            </w:r>
          </w:p>
          <w:p w:rsidR="00F82884" w:rsidRDefault="00646F38">
            <w:pPr>
              <w:spacing w:after="0"/>
              <w:ind w:left="170" w:right="305" w:firstLine="0"/>
            </w:pPr>
            <w:r>
              <w:rPr>
                <w:sz w:val="17"/>
              </w:rPr>
              <w:t xml:space="preserve">Brukilacchio B, Decker J, Eggleston B, Yoder A. Conducting research with minimally verbal participants with autism spectrum disorder. </w:t>
            </w:r>
          </w:p>
          <w:p w:rsidR="00F82884" w:rsidRDefault="00646F38">
            <w:pPr>
              <w:spacing w:after="0" w:line="259" w:lineRule="auto"/>
              <w:ind w:left="170" w:firstLine="0"/>
            </w:pPr>
            <w:r>
              <w:rPr>
                <w:sz w:val="17"/>
              </w:rPr>
              <w:t xml:space="preserve">Autism. 2017 Oct; 21(7):852–861. doi: </w:t>
            </w:r>
          </w:p>
          <w:p w:rsidR="00F82884" w:rsidRDefault="00646F38">
            <w:pPr>
              <w:spacing w:after="0" w:line="259" w:lineRule="auto"/>
              <w:ind w:left="0" w:firstLine="170"/>
            </w:pPr>
            <w:r>
              <w:rPr>
                <w:sz w:val="17"/>
              </w:rPr>
              <w:t xml:space="preserve">10.1177/1362361316654605. Epub 2016 Jun 26 Taylor B, Jick H, MacLaughlin D. (2013). </w:t>
            </w:r>
          </w:p>
        </w:tc>
        <w:tc>
          <w:tcPr>
            <w:tcW w:w="3337" w:type="dxa"/>
            <w:tcBorders>
              <w:top w:val="nil"/>
              <w:left w:val="nil"/>
              <w:bottom w:val="nil"/>
              <w:right w:val="nil"/>
            </w:tcBorders>
          </w:tcPr>
          <w:p w:rsidR="00F82884" w:rsidRDefault="00646F38">
            <w:pPr>
              <w:spacing w:after="0" w:line="249" w:lineRule="auto"/>
              <w:ind w:left="170" w:firstLine="0"/>
            </w:pPr>
            <w:r>
              <w:rPr>
                <w:sz w:val="17"/>
              </w:rPr>
              <w:t>Evidence-based practices for children, youth, and young adults with autism spectrum disorder: a comprehensive review. J Autism Dev D</w:t>
            </w:r>
            <w:r>
              <w:rPr>
                <w:sz w:val="17"/>
              </w:rPr>
              <w:t xml:space="preserve">isord. 2015 Jul; 45(7):1951–1966. doi: </w:t>
            </w:r>
          </w:p>
          <w:p w:rsidR="00F82884" w:rsidRDefault="00646F38">
            <w:pPr>
              <w:spacing w:after="0" w:line="259" w:lineRule="auto"/>
              <w:ind w:left="170" w:firstLine="0"/>
            </w:pPr>
            <w:r>
              <w:rPr>
                <w:sz w:val="17"/>
              </w:rPr>
              <w:t>10.1007/s10803-014-2351-z</w:t>
            </w:r>
          </w:p>
          <w:p w:rsidR="00F82884" w:rsidRDefault="00646F38">
            <w:pPr>
              <w:spacing w:after="0" w:line="249" w:lineRule="auto"/>
              <w:ind w:left="170" w:hanging="170"/>
            </w:pPr>
            <w:r>
              <w:rPr>
                <w:sz w:val="17"/>
              </w:rPr>
              <w:t>World Health Organization. Autism spectrum disorders and other developmental disorders: from raising awareness to building capacity. 2013. http://www.who.int/mental_health/ maternal-child/au</w:t>
            </w:r>
            <w:r>
              <w:rPr>
                <w:sz w:val="17"/>
              </w:rPr>
              <w:t xml:space="preserve">tism_report/en/ (accessed </w:t>
            </w:r>
          </w:p>
          <w:p w:rsidR="00F82884" w:rsidRDefault="00646F38">
            <w:pPr>
              <w:spacing w:after="0" w:line="259" w:lineRule="auto"/>
              <w:ind w:left="170" w:firstLine="0"/>
            </w:pPr>
            <w:r>
              <w:rPr>
                <w:sz w:val="17"/>
              </w:rPr>
              <w:t>29 October 2018)</w:t>
            </w:r>
          </w:p>
          <w:p w:rsidR="00F82884" w:rsidRDefault="00646F38">
            <w:pPr>
              <w:spacing w:after="0" w:line="249" w:lineRule="auto"/>
              <w:ind w:left="170" w:hanging="170"/>
            </w:pPr>
            <w:r>
              <w:rPr>
                <w:sz w:val="17"/>
              </w:rPr>
              <w:t>Zuckerman KE, Lindly OJ, Reyes NM, Chavez AE, Cobian M, Macias K, Smith KA. (2018). Parent perceptions of community autism spectrum disorder stigma: measure validation and associations in a multi-site sample. J Autism Dev Disord. 2018 Sep; 48(9):3199–</w:t>
            </w:r>
          </w:p>
          <w:p w:rsidR="00F82884" w:rsidRDefault="00646F38">
            <w:pPr>
              <w:spacing w:after="0" w:line="259" w:lineRule="auto"/>
              <w:ind w:left="170" w:firstLine="0"/>
            </w:pPr>
            <w:r>
              <w:rPr>
                <w:sz w:val="17"/>
              </w:rPr>
              <w:t>3209</w:t>
            </w:r>
            <w:r>
              <w:rPr>
                <w:sz w:val="17"/>
              </w:rPr>
              <w:t>. doi: 10.1007/s10803-018-3586-x</w:t>
            </w:r>
          </w:p>
        </w:tc>
      </w:tr>
    </w:tbl>
    <w:p w:rsidR="00F82884" w:rsidRDefault="00646F38">
      <w:pPr>
        <w:spacing w:after="3906" w:line="265" w:lineRule="auto"/>
        <w:ind w:left="-5"/>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column">
                  <wp:posOffset>-3</wp:posOffset>
                </wp:positionH>
                <wp:positionV relativeFrom="paragraph">
                  <wp:posOffset>-3574989</wp:posOffset>
                </wp:positionV>
                <wp:extent cx="4581045" cy="3520124"/>
                <wp:effectExtent l="0" t="0" r="0" b="0"/>
                <wp:wrapTopAndBottom/>
                <wp:docPr id="8326" name="Group 8326"/>
                <wp:cNvGraphicFramePr/>
                <a:graphic xmlns:a="http://schemas.openxmlformats.org/drawingml/2006/main">
                  <a:graphicData uri="http://schemas.microsoft.com/office/word/2010/wordprocessingGroup">
                    <wpg:wgp>
                      <wpg:cNvGrpSpPr/>
                      <wpg:grpSpPr>
                        <a:xfrm>
                          <a:off x="0" y="0"/>
                          <a:ext cx="4581045" cy="3520124"/>
                          <a:chOff x="0" y="0"/>
                          <a:chExt cx="4581045" cy="3520124"/>
                        </a:xfrm>
                      </wpg:grpSpPr>
                      <wps:wsp>
                        <wps:cNvPr id="10645" name="Shape 10645"/>
                        <wps:cNvSpPr/>
                        <wps:spPr>
                          <a:xfrm>
                            <a:off x="0" y="14918"/>
                            <a:ext cx="4488002" cy="3505201"/>
                          </a:xfrm>
                          <a:custGeom>
                            <a:avLst/>
                            <a:gdLst/>
                            <a:ahLst/>
                            <a:cxnLst/>
                            <a:rect l="0" t="0" r="0" b="0"/>
                            <a:pathLst>
                              <a:path w="4488002" h="3505201">
                                <a:moveTo>
                                  <a:pt x="0" y="0"/>
                                </a:moveTo>
                                <a:lnTo>
                                  <a:pt x="4488002" y="0"/>
                                </a:lnTo>
                                <a:lnTo>
                                  <a:pt x="4488002" y="3505201"/>
                                </a:lnTo>
                                <a:lnTo>
                                  <a:pt x="0" y="3505201"/>
                                </a:lnTo>
                                <a:lnTo>
                                  <a:pt x="0" y="0"/>
                                </a:lnTo>
                              </a:path>
                            </a:pathLst>
                          </a:custGeom>
                          <a:ln w="0" cap="flat">
                            <a:miter lim="100000"/>
                          </a:ln>
                        </wps:spPr>
                        <wps:style>
                          <a:lnRef idx="0">
                            <a:srgbClr val="000000">
                              <a:alpha val="0"/>
                            </a:srgbClr>
                          </a:lnRef>
                          <a:fillRef idx="1">
                            <a:srgbClr val="D8D6E7"/>
                          </a:fillRef>
                          <a:effectRef idx="0">
                            <a:scrgbClr r="0" g="0" b="0"/>
                          </a:effectRef>
                          <a:fontRef idx="none"/>
                        </wps:style>
                        <wps:bodyPr/>
                      </wps:wsp>
                      <pic:pic xmlns:pic="http://schemas.openxmlformats.org/drawingml/2006/picture">
                        <pic:nvPicPr>
                          <pic:cNvPr id="10071" name="Picture 10071"/>
                          <pic:cNvPicPr/>
                        </pic:nvPicPr>
                        <pic:blipFill>
                          <a:blip r:embed="rId16"/>
                          <a:stretch>
                            <a:fillRect/>
                          </a:stretch>
                        </pic:blipFill>
                        <pic:spPr>
                          <a:xfrm>
                            <a:off x="-1612" y="10855"/>
                            <a:ext cx="4489704" cy="3508248"/>
                          </a:xfrm>
                          <a:prstGeom prst="rect">
                            <a:avLst/>
                          </a:prstGeom>
                        </pic:spPr>
                      </pic:pic>
                      <wps:wsp>
                        <wps:cNvPr id="1084" name="Rectangle 1084"/>
                        <wps:cNvSpPr/>
                        <wps:spPr>
                          <a:xfrm rot="-5399999">
                            <a:off x="3739607" y="360350"/>
                            <a:ext cx="1631823" cy="101346"/>
                          </a:xfrm>
                          <a:prstGeom prst="rect">
                            <a:avLst/>
                          </a:prstGeom>
                          <a:ln>
                            <a:noFill/>
                          </a:ln>
                        </wps:spPr>
                        <wps:txbx>
                          <w:txbxContent>
                            <w:p w:rsidR="00F82884" w:rsidRDefault="00646F38">
                              <w:pPr>
                                <w:spacing w:after="160" w:line="259" w:lineRule="auto"/>
                                <w:ind w:left="0" w:firstLine="0"/>
                              </w:pPr>
                              <w:r>
                                <w:rPr>
                                  <w:rFonts w:ascii="Calibri" w:eastAsia="Calibri" w:hAnsi="Calibri" w:cs="Calibri"/>
                                  <w:sz w:val="10"/>
                                </w:rPr>
                                <w:t>DisabilityImages/Science</w:t>
                              </w:r>
                              <w:r>
                                <w:rPr>
                                  <w:rFonts w:ascii="Calibri" w:eastAsia="Calibri" w:hAnsi="Calibri" w:cs="Calibri"/>
                                  <w:spacing w:val="-143"/>
                                  <w:sz w:val="10"/>
                                </w:rPr>
                                <w:t xml:space="preserve"> </w:t>
                              </w:r>
                              <w:r>
                                <w:rPr>
                                  <w:rFonts w:ascii="Calibri" w:eastAsia="Calibri" w:hAnsi="Calibri" w:cs="Calibri"/>
                                  <w:sz w:val="10"/>
                                </w:rPr>
                                <w:t>Photo</w:t>
                              </w:r>
                              <w:r>
                                <w:rPr>
                                  <w:rFonts w:ascii="Calibri" w:eastAsia="Calibri" w:hAnsi="Calibri" w:cs="Calibri"/>
                                  <w:spacing w:val="-143"/>
                                  <w:sz w:val="10"/>
                                </w:rPr>
                                <w:t xml:space="preserve"> </w:t>
                              </w:r>
                              <w:r>
                                <w:rPr>
                                  <w:rFonts w:ascii="Calibri" w:eastAsia="Calibri" w:hAnsi="Calibri" w:cs="Calibri"/>
                                  <w:sz w:val="10"/>
                                </w:rPr>
                                <w:t>Library</w:t>
                              </w:r>
                              <w:r>
                                <w:rPr>
                                  <w:rFonts w:ascii="Calibri" w:eastAsia="Calibri" w:hAnsi="Calibri" w:cs="Calibri"/>
                                  <w:spacing w:val="-23"/>
                                  <w:sz w:val="10"/>
                                </w:rPr>
                                <w:t xml:space="preserve"> </w:t>
                              </w:r>
                            </w:p>
                          </w:txbxContent>
                        </wps:txbx>
                        <wps:bodyPr horzOverflow="overflow" vert="horz" lIns="0" tIns="0" rIns="0" bIns="0" rtlCol="0">
                          <a:noAutofit/>
                        </wps:bodyPr>
                      </wps:wsp>
                    </wpg:wgp>
                  </a:graphicData>
                </a:graphic>
              </wp:anchor>
            </w:drawing>
          </mc:Choice>
          <mc:Fallback>
            <w:pict>
              <v:group id="Group 8326" o:spid="_x0000_s1034" style="position:absolute;left:0;text-align:left;margin-left:0;margin-top:-281.5pt;width:360.7pt;height:277.2pt;z-index:251667456;mso-position-horizontal-relative:text;mso-position-vertical-relative:text" coordsize="45810,352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">
                <v:shape id="Shape 10645" o:spid="_x0000_s1035" style="position:absolute;top:149;width:44880;height:35052;visibility:visible;mso-wrap-style:square;v-text-anchor:top" coordsize="4488002,3505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y36sEA&#10;AADeAAAADwAAAGRycy9kb3ducmV2LnhtbERPTYvCMBC9C/sfwix403RFi3aNIoKox7XCXodmti02&#10;k9BEjf/eCMLe5vE+Z7mOphM36n1rWcHXOANBXFndcq3gXO5GcxA+IGvsLJOCB3lYrz4GSyy0vfMP&#10;3U6hFimEfYEKmhBcIaWvGjLox9YRJ+7P9gZDgn0tdY/3FG46OcmyXBpsOTU06GjbUHU5XY2C0ll3&#10;fEiO+fW4j/5SLqa/k4VSw8+4+QYRKIZ/8dt90Gl+lk9n8Hon3S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8t+rBAAAA3gAAAA8AAAAAAAAAAAAAAAAAmAIAAGRycy9kb3du&#10;cmV2LnhtbFBLBQYAAAAABAAEAPUAAACGAwAAAAA=&#10;" path="m,l4488002,r,3505201l,3505201,,e" fillcolor="#d8d6e7" stroked="f" strokeweight="0">
                  <v:stroke miterlimit="1" joinstyle="miter"/>
                  <v:path arrowok="t" textboxrect="0,0,4488002,3505201"/>
                </v:shape>
                <v:shape id="Picture 10071" o:spid="_x0000_s1036" type="#_x0000_t75" style="position:absolute;left:-16;top:108;width:44896;height:35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fC0LEAAAA3gAAAA8AAABkcnMvZG93bnJldi54bWxET01rwkAQvRf8D8sIvdVdpcQSXUUExUOp&#10;NnrpbcyOSTA7G7LbmP57VxB6m8f7nPmyt7XoqPWVYw3jkQJBnDtTcaHhdNy8fYDwAdlg7Zg0/JGH&#10;5WLwMsfUuBt/U5eFQsQQ9ilqKENoUil9XpJFP3INceQurrUYImwLaVq8xXBby4lSibRYcWwosaF1&#10;Sfk1+7Ua/NfnLsm2V3U+nGT3875POn9MtH4d9qsZiEB9+Bc/3TsT5ys1HcPjnXiD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sfC0LEAAAA3gAAAA8AAAAAAAAAAAAAAAAA&#10;nwIAAGRycy9kb3ducmV2LnhtbFBLBQYAAAAABAAEAPcAAACQAwAAAAA=&#10;">
                  <v:imagedata r:id="rId17" o:title=""/>
                </v:shape>
                <v:rect id="Rectangle 1084" o:spid="_x0000_s1037" style="position:absolute;left:37396;top:3604;width:16317;height:10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q88MA&#10;AADdAAAADwAAAGRycy9kb3ducmV2LnhtbERPS4vCMBC+C/sfwix401QRlWoUWVjqRWF1VzyOzfSB&#10;zaQ2Ueu/NwuCt/n4njNftqYSN2pcaVnBoB+BIE6tLjlX8Lv/7k1BOI+ssbJMCh7kYLn46Mwx1vbO&#10;P3Tb+VyEEHYxKii8r2MpXVqQQde3NXHgMtsY9AE2udQN3kO4qeQwisbSYMmhocCavgpKz7urUfA3&#10;2F8Pidue+JhdJqONT7ZZnijV/WxXMxCeWv8Wv9xrHeZH0xH8fxNO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3q88MAAADdAAAADwAAAAAAAAAAAAAAAACYAgAAZHJzL2Rv&#10;d25yZXYueG1sUEsFBgAAAAAEAAQA9QAAAIgDAAAAAA==&#10;" filled="f" stroked="f">
                  <v:textbox inset="0,0,0,0">
                    <w:txbxContent>
                      <w:p w:rsidR="00F82884" w:rsidRDefault="00646F38">
                        <w:pPr>
                          <w:spacing w:after="160" w:line="259" w:lineRule="auto"/>
                          <w:ind w:left="0" w:firstLine="0"/>
                        </w:pPr>
                        <w:r>
                          <w:rPr>
                            <w:rFonts w:ascii="Calibri" w:eastAsia="Calibri" w:hAnsi="Calibri" w:cs="Calibri"/>
                            <w:sz w:val="10"/>
                          </w:rPr>
                          <w:t>DisabilityImages/Science</w:t>
                        </w:r>
                        <w:r>
                          <w:rPr>
                            <w:rFonts w:ascii="Calibri" w:eastAsia="Calibri" w:hAnsi="Calibri" w:cs="Calibri"/>
                            <w:spacing w:val="-143"/>
                            <w:sz w:val="10"/>
                          </w:rPr>
                          <w:t xml:space="preserve"> </w:t>
                        </w:r>
                        <w:r>
                          <w:rPr>
                            <w:rFonts w:ascii="Calibri" w:eastAsia="Calibri" w:hAnsi="Calibri" w:cs="Calibri"/>
                            <w:sz w:val="10"/>
                          </w:rPr>
                          <w:t>Photo</w:t>
                        </w:r>
                        <w:r>
                          <w:rPr>
                            <w:rFonts w:ascii="Calibri" w:eastAsia="Calibri" w:hAnsi="Calibri" w:cs="Calibri"/>
                            <w:spacing w:val="-143"/>
                            <w:sz w:val="10"/>
                          </w:rPr>
                          <w:t xml:space="preserve"> </w:t>
                        </w:r>
                        <w:r>
                          <w:rPr>
                            <w:rFonts w:ascii="Calibri" w:eastAsia="Calibri" w:hAnsi="Calibri" w:cs="Calibri"/>
                            <w:sz w:val="10"/>
                          </w:rPr>
                          <w:t>Library</w:t>
                        </w:r>
                        <w:r>
                          <w:rPr>
                            <w:rFonts w:ascii="Calibri" w:eastAsia="Calibri" w:hAnsi="Calibri" w:cs="Calibri"/>
                            <w:spacing w:val="-23"/>
                            <w:sz w:val="10"/>
                          </w:rPr>
                          <w:t xml:space="preserve"> </w:t>
                        </w:r>
                      </w:p>
                    </w:txbxContent>
                  </v:textbox>
                </v:rect>
                <w10:wrap type="topAndBottom"/>
              </v:group>
            </w:pict>
          </mc:Fallback>
        </mc:AlternateContent>
      </w:r>
      <w:r>
        <w:rPr>
          <w:rFonts w:ascii="Calibri" w:eastAsia="Calibri" w:hAnsi="Calibri" w:cs="Calibri"/>
          <w:b/>
          <w:sz w:val="16"/>
        </w:rPr>
        <w:t xml:space="preserve">Young woman with autism sitting in the driver’s seat of her car. </w:t>
      </w:r>
    </w:p>
    <w:tbl>
      <w:tblPr>
        <w:tblStyle w:val="TableGrid"/>
        <w:tblpPr w:vertAnchor="text" w:tblpX="3734" w:tblpY="156"/>
        <w:tblOverlap w:val="never"/>
        <w:tblW w:w="3304" w:type="dxa"/>
        <w:tblInd w:w="0" w:type="dxa"/>
        <w:tblCellMar>
          <w:top w:w="41" w:type="dxa"/>
          <w:left w:w="62" w:type="dxa"/>
          <w:bottom w:w="0" w:type="dxa"/>
          <w:right w:w="115" w:type="dxa"/>
        </w:tblCellMar>
        <w:tblLook w:val="04A0" w:firstRow="1" w:lastRow="0" w:firstColumn="1" w:lastColumn="0" w:noHBand="0" w:noVBand="1"/>
      </w:tblPr>
      <w:tblGrid>
        <w:gridCol w:w="3304"/>
      </w:tblGrid>
      <w:tr w:rsidR="00F82884">
        <w:trPr>
          <w:trHeight w:val="304"/>
        </w:trPr>
        <w:tc>
          <w:tcPr>
            <w:tcW w:w="3304" w:type="dxa"/>
            <w:tcBorders>
              <w:top w:val="single" w:sz="24" w:space="0" w:color="24247B"/>
              <w:left w:val="single" w:sz="24" w:space="0" w:color="24247B"/>
              <w:bottom w:val="nil"/>
              <w:right w:val="single" w:sz="24" w:space="0" w:color="24247B"/>
            </w:tcBorders>
            <w:shd w:val="clear" w:color="auto" w:fill="24247B"/>
          </w:tcPr>
          <w:p w:rsidR="00F82884" w:rsidRDefault="00646F38">
            <w:pPr>
              <w:spacing w:after="0" w:line="259" w:lineRule="auto"/>
              <w:ind w:left="0" w:firstLine="0"/>
            </w:pPr>
            <w:r>
              <w:rPr>
                <w:rFonts w:ascii="Calibri" w:eastAsia="Calibri" w:hAnsi="Calibri" w:cs="Calibri"/>
                <w:b/>
                <w:color w:val="FFFFFF"/>
              </w:rPr>
              <w:t>Reflective questions to consider</w:t>
            </w:r>
          </w:p>
        </w:tc>
      </w:tr>
      <w:tr w:rsidR="00F82884">
        <w:trPr>
          <w:trHeight w:val="3957"/>
        </w:trPr>
        <w:tc>
          <w:tcPr>
            <w:tcW w:w="3304" w:type="dxa"/>
            <w:tcBorders>
              <w:top w:val="nil"/>
              <w:left w:val="single" w:sz="24" w:space="0" w:color="24247B"/>
              <w:bottom w:val="single" w:sz="24" w:space="0" w:color="24247B"/>
              <w:right w:val="single" w:sz="24" w:space="0" w:color="24247B"/>
            </w:tcBorders>
          </w:tcPr>
          <w:p w:rsidR="00F82884" w:rsidRDefault="00646F38">
            <w:pPr>
              <w:spacing w:after="0" w:line="278" w:lineRule="auto"/>
              <w:ind w:left="189" w:hanging="170"/>
            </w:pPr>
            <w:r>
              <w:rPr>
                <w:rFonts w:ascii="Calibri" w:eastAsia="Calibri" w:hAnsi="Calibri" w:cs="Calibri"/>
                <w:noProof/>
                <w:sz w:val="22"/>
              </w:rPr>
              <mc:AlternateContent>
                <mc:Choice Requires="wpg">
                  <w:drawing>
                    <wp:inline distT="0" distB="0" distL="0" distR="0">
                      <wp:extent cx="69596" cy="69596"/>
                      <wp:effectExtent l="0" t="0" r="0" b="0"/>
                      <wp:docPr id="8284" name="Group 8284"/>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1059" name="Shape 1059"/>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00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37D4A18F" id="Group 8284"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">
                      <v:shape id="Shape 1059"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aZsQA&#10;AADdAAAADwAAAGRycy9kb3ducmV2LnhtbERPTWsCMRC9C/0PYQq9SE0UKu1qFGsVhUKh23rwNiTj&#10;7uJmsmxS3f57Iwje5vE+ZzrvXC1O1IbKs4bhQIEgNt5WXGj4/Vk/v4IIEdli7Zk0/FOA+eyhN8XM&#10;+jN/0ymPhUghHDLUUMbYZFIGU5LDMPANceIOvnUYE2wLaVs8p3BXy5FSY+mw4tRQYkPLkswx/3Ma&#10;Fvv+6oNVcTTL+P5Fm/Hu04yGWj89dosJiEhdvItv7q1N89XLG1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12mbEAAAA3QAAAA8AAAAAAAAAAAAAAAAAmAIAAGRycy9k&#10;b3ducmV2LnhtbFBLBQYAAAAABAAEAPUAAACJAwAAAAA=&#10;" path="m34798,c54013,,69596,15570,69596,34798v,19215,-15583,34798,-34798,34798c15583,69596,,54013,,34798,,15570,15583,,34798,xe" fillcolor="#fbaf15" stroked="f" strokeweight="0">
                        <v:stroke miterlimit="1" joinstyle="miter"/>
                        <v:path arrowok="t" textboxrect="0,0,69596,69596"/>
                      </v:shape>
                      <w10:anchorlock/>
                    </v:group>
                  </w:pict>
                </mc:Fallback>
              </mc:AlternateContent>
            </w:r>
            <w:r>
              <w:rPr>
                <w:rFonts w:ascii="Calibri" w:eastAsia="Calibri" w:hAnsi="Calibri" w:cs="Calibri"/>
                <w:sz w:val="17"/>
              </w:rPr>
              <w:t xml:space="preserve"> What sort of assumptions did you have about people with ASD before you read this article? How has this article challenged your thinking? How might you adapt your new knowledge of ASD to support people and their families and carers living with the conditio</w:t>
            </w:r>
            <w:r>
              <w:rPr>
                <w:rFonts w:ascii="Calibri" w:eastAsia="Calibri" w:hAnsi="Calibri" w:cs="Calibri"/>
                <w:sz w:val="17"/>
              </w:rPr>
              <w:t>n on a daily basis in your own practice as an HCA?</w:t>
            </w:r>
          </w:p>
          <w:p w:rsidR="00F82884" w:rsidRDefault="00646F38">
            <w:pPr>
              <w:spacing w:after="0" w:line="278" w:lineRule="auto"/>
              <w:ind w:left="189" w:hanging="170"/>
            </w:pPr>
            <w:r>
              <w:rPr>
                <w:rFonts w:ascii="Calibri" w:eastAsia="Calibri" w:hAnsi="Calibri" w:cs="Calibri"/>
                <w:noProof/>
                <w:sz w:val="22"/>
              </w:rPr>
              <mc:AlternateContent>
                <mc:Choice Requires="wpg">
                  <w:drawing>
                    <wp:inline distT="0" distB="0" distL="0" distR="0">
                      <wp:extent cx="69596" cy="69596"/>
                      <wp:effectExtent l="0" t="0" r="0" b="0"/>
                      <wp:docPr id="8285" name="Group 8285"/>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1068" name="Shape 1068"/>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00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16A94380" id="Group 8285"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">
                      <v:shape id="Shape 1068"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W1QMcA&#10;AADdAAAADwAAAGRycy9kb3ducmV2LnhtbESPQWsCMRCF7wX/Qxihl1ITPSxlaxSrlgqFgrYevA3J&#10;dHdxM1k2qa7/vnMo9DbDe/PeN/PlEFp1oT41kS1MJwYUsYu+4crC1+fr4xOolJE9tpHJwo0SLBej&#10;uzmWPl55T5dDrpSEcCrRQp1zV2qdXE0B0yR2xKJ9xz5glrWvtO/xKuGh1TNjCh2wYWmosaN1Te58&#10;+AkWVqeH7YZNdXbr/PJBb8Xx3c2m1t6Ph9UzqExD/jf/Xe+84JtCcOUbGUE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VtUDHAAAA3QAAAA8AAAAAAAAAAAAAAAAAmAIAAGRy&#10;cy9kb3ducmV2LnhtbFBLBQYAAAAABAAEAPUAAACMAwAAAAA=&#10;" path="m34798,c54013,,69596,15570,69596,34798v,19215,-15583,34798,-34798,34798c15583,69596,,54013,,34798,,15570,15583,,34798,xe" fillcolor="#fbaf15" stroked="f" strokeweight="0">
                        <v:stroke miterlimit="1" joinstyle="miter"/>
                        <v:path arrowok="t" textboxrect="0,0,69596,69596"/>
                      </v:shape>
                      <w10:anchorlock/>
                    </v:group>
                  </w:pict>
                </mc:Fallback>
              </mc:AlternateContent>
            </w:r>
            <w:r>
              <w:rPr>
                <w:rFonts w:ascii="Calibri" w:eastAsia="Calibri" w:hAnsi="Calibri" w:cs="Calibri"/>
                <w:sz w:val="17"/>
              </w:rPr>
              <w:t xml:space="preserve"> Which barriers might you have to overcome to support people with ASD more fully? How might you be able to raise these as issues in your work environment?</w:t>
            </w:r>
          </w:p>
          <w:p w:rsidR="00F82884" w:rsidRDefault="00646F38">
            <w:pPr>
              <w:spacing w:after="0" w:line="259" w:lineRule="auto"/>
              <w:ind w:left="189" w:right="81" w:hanging="170"/>
            </w:pPr>
            <w:r>
              <w:rPr>
                <w:rFonts w:ascii="Calibri" w:eastAsia="Calibri" w:hAnsi="Calibri" w:cs="Calibri"/>
                <w:noProof/>
                <w:sz w:val="22"/>
              </w:rPr>
              <mc:AlternateContent>
                <mc:Choice Requires="wpg">
                  <w:drawing>
                    <wp:inline distT="0" distB="0" distL="0" distR="0">
                      <wp:extent cx="69596" cy="69596"/>
                      <wp:effectExtent l="0" t="0" r="0" b="0"/>
                      <wp:docPr id="8286" name="Group 8286"/>
                      <wp:cNvGraphicFramePr/>
                      <a:graphic xmlns:a="http://schemas.openxmlformats.org/drawingml/2006/main">
                        <a:graphicData uri="http://schemas.microsoft.com/office/word/2010/wordprocessingGroup">
                          <wpg:wgp>
                            <wpg:cNvGrpSpPr/>
                            <wpg:grpSpPr>
                              <a:xfrm>
                                <a:off x="0" y="0"/>
                                <a:ext cx="69596" cy="69596"/>
                                <a:chOff x="0" y="0"/>
                                <a:chExt cx="69596" cy="69596"/>
                              </a:xfrm>
                            </wpg:grpSpPr>
                            <wps:wsp>
                              <wps:cNvPr id="1073" name="Shape 1073"/>
                              <wps:cNvSpPr/>
                              <wps:spPr>
                                <a:xfrm>
                                  <a:off x="0" y="0"/>
                                  <a:ext cx="69596" cy="69596"/>
                                </a:xfrm>
                                <a:custGeom>
                                  <a:avLst/>
                                  <a:gdLst/>
                                  <a:ahLst/>
                                  <a:cxnLst/>
                                  <a:rect l="0" t="0" r="0" b="0"/>
                                  <a:pathLst>
                                    <a:path w="69596" h="69596">
                                      <a:moveTo>
                                        <a:pt x="34798" y="0"/>
                                      </a:moveTo>
                                      <a:cubicBezTo>
                                        <a:pt x="54013" y="0"/>
                                        <a:pt x="69596" y="15570"/>
                                        <a:pt x="69596" y="34798"/>
                                      </a:cubicBezTo>
                                      <a:cubicBezTo>
                                        <a:pt x="69596" y="54013"/>
                                        <a:pt x="54013" y="69596"/>
                                        <a:pt x="34798" y="69596"/>
                                      </a:cubicBezTo>
                                      <a:cubicBezTo>
                                        <a:pt x="15583" y="69596"/>
                                        <a:pt x="0" y="54013"/>
                                        <a:pt x="0" y="34798"/>
                                      </a:cubicBezTo>
                                      <a:cubicBezTo>
                                        <a:pt x="0" y="15570"/>
                                        <a:pt x="15583" y="0"/>
                                        <a:pt x="34798" y="0"/>
                                      </a:cubicBezTo>
                                      <a:close/>
                                    </a:path>
                                  </a:pathLst>
                                </a:custGeom>
                                <a:ln w="0" cap="flat">
                                  <a:miter lim="100000"/>
                                </a:ln>
                              </wps:spPr>
                              <wps:style>
                                <a:lnRef idx="0">
                                  <a:srgbClr val="000000">
                                    <a:alpha val="0"/>
                                  </a:srgbClr>
                                </a:lnRef>
                                <a:fillRef idx="1">
                                  <a:srgbClr val="FBAF15"/>
                                </a:fillRef>
                                <a:effectRef idx="0">
                                  <a:scrgbClr r="0" g="0" b="0"/>
                                </a:effectRef>
                                <a:fontRef idx="none"/>
                              </wps:style>
                              <wps:bodyPr/>
                            </wps:wsp>
                          </wpg:wgp>
                        </a:graphicData>
                      </a:graphic>
                    </wp:inline>
                  </w:drawing>
                </mc:Choice>
                <mc:Fallback>
                  <w:pict>
                    <v:group w14:anchorId="5BBBF40E" id="Group 8286" o:spid="_x0000_s1026" style="width:5.5pt;height:5.5pt;mso-position-horizontal-relative:char;mso-position-vertical-relative:line" coordsize="69596,69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">
                      <v:shape id="Shape 1073" o:spid="_x0000_s1027" style="position:absolute;width:69596;height:69596;visibility:visible;mso-wrap-style:square;v-text-anchor:top" coordsize="69596,69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7MQA&#10;AADdAAAADwAAAGRycy9kb3ducmV2LnhtbERPTWsCMRC9C/0PYQq9SE20YMtqFGsVhUKh23rwNiTj&#10;7uJmsmxS3f57Iwje5vE+ZzrvXC1O1IbKs4bhQIEgNt5WXGj4/Vk/v4EIEdli7Zk0/FOA+eyhN8XM&#10;+jN/0ymPhUghHDLUUMbYZFIGU5LDMPANceIOvnUYE2wLaVs8p3BXy5FSY+mw4tRQYkPLkswx/3Ma&#10;Fvv+6oNVcTTL+P5Fm/Hu04yGWj89dosJiEhdvItv7q1N89XrC1y/SSfI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sezEAAAA3QAAAA8AAAAAAAAAAAAAAAAAmAIAAGRycy9k&#10;b3ducmV2LnhtbFBLBQYAAAAABAAEAPUAAACJAwAAAAA=&#10;" path="m34798,c54013,,69596,15570,69596,34798v,19215,-15583,34798,-34798,34798c15583,69596,,54013,,34798,,15570,15583,,34798,xe" fillcolor="#fbaf15" stroked="f" strokeweight="0">
                        <v:stroke miterlimit="1" joinstyle="miter"/>
                        <v:path arrowok="t" textboxrect="0,0,69596,69596"/>
                      </v:shape>
                      <w10:anchorlock/>
                    </v:group>
                  </w:pict>
                </mc:Fallback>
              </mc:AlternateContent>
            </w:r>
            <w:r>
              <w:rPr>
                <w:rFonts w:ascii="Calibri" w:eastAsia="Calibri" w:hAnsi="Calibri" w:cs="Calibri"/>
                <w:sz w:val="17"/>
              </w:rPr>
              <w:t xml:space="preserve"> When you next meet a patient and their family a</w:t>
            </w:r>
            <w:r>
              <w:rPr>
                <w:rFonts w:ascii="Calibri" w:eastAsia="Calibri" w:hAnsi="Calibri" w:cs="Calibri"/>
                <w:sz w:val="17"/>
              </w:rPr>
              <w:t xml:space="preserve">nd carers in HCA practice, what will your first priority in supporting them be, and why? </w:t>
            </w:r>
          </w:p>
        </w:tc>
      </w:tr>
    </w:tbl>
    <w:p w:rsidR="00F82884" w:rsidRDefault="00646F38">
      <w:pPr>
        <w:spacing w:after="4"/>
        <w:ind w:left="165" w:right="2384"/>
      </w:pPr>
      <w:r>
        <w:rPr>
          <w:sz w:val="17"/>
        </w:rPr>
        <w:t>Prevalence and incidence rates of autism in the UK: time trend from 2004–2010 in children aged 8 years. BMJ Open. 2013 Oct 16; 3(10):e003219. doi: 10.1136/ bmjopen-2</w:t>
      </w:r>
      <w:r>
        <w:rPr>
          <w:sz w:val="17"/>
        </w:rPr>
        <w:t>013-003219</w:t>
      </w:r>
    </w:p>
    <w:p w:rsidR="00F82884" w:rsidRDefault="00646F38">
      <w:pPr>
        <w:spacing w:after="4"/>
        <w:ind w:left="170" w:right="2384" w:hanging="170"/>
      </w:pPr>
      <w:r>
        <w:rPr>
          <w:sz w:val="17"/>
        </w:rPr>
        <w:t>Totsika V, Hastings RP, Emerson E, Lancaster GA, Berridge DM. A population‐based investigation of behavioural and emotional problems and maternal mental health: associations with autism spectrum disorder and intellectual disability. J Child Psyc</w:t>
      </w:r>
      <w:r>
        <w:rPr>
          <w:sz w:val="17"/>
        </w:rPr>
        <w:t xml:space="preserve">hol Psychiatry. 2011 Jan; 52(1):91–99. doi: </w:t>
      </w:r>
    </w:p>
    <w:p w:rsidR="00F82884" w:rsidRDefault="00646F38">
      <w:pPr>
        <w:spacing w:after="4"/>
        <w:ind w:left="165" w:right="2384"/>
      </w:pPr>
      <w:r>
        <w:rPr>
          <w:sz w:val="17"/>
        </w:rPr>
        <w:t>10.1111/j.1469-7610.2010.02295.x</w:t>
      </w:r>
    </w:p>
    <w:p w:rsidR="00F82884" w:rsidRDefault="00646F38">
      <w:pPr>
        <w:spacing w:after="4"/>
        <w:ind w:left="170" w:hanging="170"/>
      </w:pPr>
      <w:r>
        <w:rPr>
          <w:sz w:val="17"/>
        </w:rPr>
        <w:t xml:space="preserve">Vinogradova K. Aetiology of autism spectrum disorders. Journal of Modern Foreign </w:t>
      </w:r>
    </w:p>
    <w:p w:rsidR="00F82884" w:rsidRDefault="00646F38">
      <w:pPr>
        <w:spacing w:after="4"/>
        <w:ind w:left="165"/>
      </w:pPr>
      <w:r>
        <w:rPr>
          <w:sz w:val="17"/>
        </w:rPr>
        <w:t>Psychology. 2014; 3(4):112–131</w:t>
      </w:r>
    </w:p>
    <w:p w:rsidR="00F82884" w:rsidRDefault="00646F38">
      <w:pPr>
        <w:spacing w:after="4"/>
        <w:ind w:left="170" w:right="2384" w:hanging="170"/>
      </w:pPr>
      <w:r>
        <w:rPr>
          <w:sz w:val="17"/>
        </w:rPr>
        <w:t xml:space="preserve">Weill VA, Zavodny S, Souders MC. Autism spectrum disorder in primary care. Nurse Pract. 2018 Feb 16; 43(2):21–28. doi: </w:t>
      </w:r>
    </w:p>
    <w:p w:rsidR="00F82884" w:rsidRDefault="00646F38">
      <w:pPr>
        <w:spacing w:after="4"/>
        <w:ind w:left="165"/>
      </w:pPr>
      <w:r>
        <w:rPr>
          <w:sz w:val="17"/>
        </w:rPr>
        <w:t>10.1097/01.NPR.0000529670.62188.1a</w:t>
      </w:r>
    </w:p>
    <w:p w:rsidR="00F82884" w:rsidRDefault="00646F38">
      <w:pPr>
        <w:spacing w:after="4"/>
      </w:pPr>
      <w:r>
        <w:rPr>
          <w:sz w:val="17"/>
        </w:rPr>
        <w:t xml:space="preserve">Wong C, Odom SL, Hume KA, Cox AW, </w:t>
      </w:r>
    </w:p>
    <w:p w:rsidR="00F82884" w:rsidRDefault="00646F38">
      <w:pPr>
        <w:spacing w:after="4"/>
        <w:ind w:left="165"/>
      </w:pPr>
      <w:r>
        <w:rPr>
          <w:sz w:val="17"/>
        </w:rPr>
        <w:t xml:space="preserve">Fettig A, Kucharczyk S, Schultz TR. (2015). </w:t>
      </w:r>
    </w:p>
    <w:sectPr w:rsidR="00F82884">
      <w:type w:val="continuous"/>
      <w:pgSz w:w="12189" w:h="16554"/>
      <w:pgMar w:top="1440" w:right="1440" w:bottom="984" w:left="737" w:header="720" w:footer="720" w:gutter="0"/>
      <w:cols w:num="2" w:space="720" w:equalWidth="0">
        <w:col w:w="4522" w:space="400"/>
        <w:col w:w="509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646F38">
      <w:pPr>
        <w:spacing w:after="0" w:line="240" w:lineRule="auto"/>
      </w:pPr>
      <w:r>
        <w:separator/>
      </w:r>
    </w:p>
  </w:endnote>
  <w:endnote w:type="continuationSeparator" w:id="0">
    <w:p w:rsidR="00000000" w:rsidRDefault="00646F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84" w:rsidRDefault="00646F38">
    <w:pPr>
      <w:spacing w:after="0" w:line="259" w:lineRule="auto"/>
      <w:ind w:left="-680" w:right="11439"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9118479</wp:posOffset>
              </wp:positionV>
              <wp:extent cx="7740002" cy="1143933"/>
              <wp:effectExtent l="0" t="0" r="0" b="0"/>
              <wp:wrapSquare wrapText="bothSides"/>
              <wp:docPr id="10133" name="Group 10133"/>
              <wp:cNvGraphicFramePr/>
              <a:graphic xmlns:a="http://schemas.openxmlformats.org/drawingml/2006/main">
                <a:graphicData uri="http://schemas.microsoft.com/office/word/2010/wordprocessingGroup">
                  <wpg:wgp>
                    <wpg:cNvGrpSpPr/>
                    <wpg:grpSpPr>
                      <a:xfrm>
                        <a:off x="0" y="0"/>
                        <a:ext cx="7740002" cy="1143933"/>
                        <a:chOff x="0" y="0"/>
                        <a:chExt cx="7740002" cy="1143933"/>
                      </a:xfrm>
                    </wpg:grpSpPr>
                    <wps:wsp>
                      <wps:cNvPr id="10134" name="Shape 10134"/>
                      <wps:cNvSpPr/>
                      <wps:spPr>
                        <a:xfrm>
                          <a:off x="0" y="1143933"/>
                          <a:ext cx="7740002" cy="0"/>
                        </a:xfrm>
                        <a:custGeom>
                          <a:avLst/>
                          <a:gdLst/>
                          <a:ahLst/>
                          <a:cxnLst/>
                          <a:rect l="0" t="0" r="0" b="0"/>
                          <a:pathLst>
                            <a:path w="7740002">
                              <a:moveTo>
                                <a:pt x="7740002" y="0"/>
                              </a:moveTo>
                              <a:lnTo>
                                <a:pt x="0" y="0"/>
                              </a:lnTo>
                            </a:path>
                          </a:pathLst>
                        </a:custGeom>
                        <a:ln w="1270" cap="flat">
                          <a:miter lim="100000"/>
                        </a:ln>
                      </wps:spPr>
                      <wps:style>
                        <a:lnRef idx="1">
                          <a:srgbClr val="000000"/>
                        </a:lnRef>
                        <a:fillRef idx="0">
                          <a:srgbClr val="000000">
                            <a:alpha val="0"/>
                          </a:srgbClr>
                        </a:fillRef>
                        <a:effectRef idx="0">
                          <a:scrgbClr r="0" g="0" b="0"/>
                        </a:effectRef>
                        <a:fontRef idx="none"/>
                      </wps:style>
                      <wps:bodyPr/>
                    </wps:wsp>
                    <wps:wsp>
                      <wps:cNvPr id="10136" name="Shape 10136"/>
                      <wps:cNvSpPr/>
                      <wps:spPr>
                        <a:xfrm>
                          <a:off x="0" y="981932"/>
                          <a:ext cx="7740002" cy="0"/>
                        </a:xfrm>
                        <a:custGeom>
                          <a:avLst/>
                          <a:gdLst/>
                          <a:ahLst/>
                          <a:cxnLst/>
                          <a:rect l="0" t="0" r="0" b="0"/>
                          <a:pathLst>
                            <a:path w="7740002">
                              <a:moveTo>
                                <a:pt x="7740002" y="0"/>
                              </a:moveTo>
                              <a:lnTo>
                                <a:pt x="0" y="0"/>
                              </a:lnTo>
                            </a:path>
                          </a:pathLst>
                        </a:custGeom>
                        <a:ln w="1270" cap="flat">
                          <a:miter lim="100000"/>
                        </a:ln>
                      </wps:spPr>
                      <wps:style>
                        <a:lnRef idx="1">
                          <a:srgbClr val="000000"/>
                        </a:lnRef>
                        <a:fillRef idx="0">
                          <a:srgbClr val="000000">
                            <a:alpha val="0"/>
                          </a:srgbClr>
                        </a:fillRef>
                        <a:effectRef idx="0">
                          <a:scrgbClr r="0" g="0" b="0"/>
                        </a:effectRef>
                        <a:fontRef idx="none"/>
                      </wps:style>
                      <wps:bodyPr/>
                    </wps:wsp>
                    <wps:wsp>
                      <wps:cNvPr id="10138" name="Rectangle 10138"/>
                      <wps:cNvSpPr/>
                      <wps:spPr>
                        <a:xfrm>
                          <a:off x="4718200" y="1012867"/>
                          <a:ext cx="1281062" cy="141885"/>
                        </a:xfrm>
                        <a:prstGeom prst="rect">
                          <a:avLst/>
                        </a:prstGeom>
                        <a:ln>
                          <a:noFill/>
                        </a:ln>
                      </wps:spPr>
                      <wps:txbx>
                        <w:txbxContent>
                          <w:p w:rsidR="00F82884" w:rsidRDefault="00646F38">
                            <w:pPr>
                              <w:spacing w:after="160" w:line="259" w:lineRule="auto"/>
                              <w:ind w:left="0" w:firstLine="0"/>
                            </w:pPr>
                            <w:r>
                              <w:rPr>
                                <w:rFonts w:ascii="Calibri" w:eastAsia="Calibri" w:hAnsi="Calibri" w:cs="Calibri"/>
                                <w:sz w:val="14"/>
                              </w:rPr>
                              <w:t>November</w:t>
                            </w:r>
                            <w:r>
                              <w:rPr>
                                <w:rFonts w:ascii="Calibri" w:eastAsia="Calibri" w:hAnsi="Calibri" w:cs="Calibri"/>
                                <w:spacing w:val="-9"/>
                                <w:sz w:val="14"/>
                              </w:rPr>
                              <w:t xml:space="preserve"> </w:t>
                            </w:r>
                            <w:r>
                              <w:rPr>
                                <w:rFonts w:ascii="Calibri" w:eastAsia="Calibri" w:hAnsi="Calibri" w:cs="Calibri"/>
                                <w:sz w:val="14"/>
                              </w:rPr>
                              <w:t>2018</w:t>
                            </w:r>
                            <w:r>
                              <w:rPr>
                                <w:rFonts w:ascii="Calibri" w:eastAsia="Calibri" w:hAnsi="Calibri" w:cs="Calibri"/>
                                <w:spacing w:val="-9"/>
                                <w:sz w:val="14"/>
                              </w:rPr>
                              <w:t xml:space="preserve">   </w:t>
                            </w:r>
                            <w:r>
                              <w:rPr>
                                <w:rFonts w:ascii="Calibri" w:eastAsia="Calibri" w:hAnsi="Calibri" w:cs="Calibri"/>
                                <w:sz w:val="14"/>
                              </w:rPr>
                              <w:t>Vol</w:t>
                            </w:r>
                            <w:r>
                              <w:rPr>
                                <w:rFonts w:ascii="Calibri" w:eastAsia="Calibri" w:hAnsi="Calibri" w:cs="Calibri"/>
                                <w:spacing w:val="-9"/>
                                <w:sz w:val="14"/>
                              </w:rPr>
                              <w:t xml:space="preserve"> </w:t>
                            </w:r>
                            <w:r>
                              <w:rPr>
                                <w:rFonts w:ascii="Calibri" w:eastAsia="Calibri" w:hAnsi="Calibri" w:cs="Calibri"/>
                                <w:sz w:val="14"/>
                              </w:rPr>
                              <w:t>12</w:t>
                            </w:r>
                            <w:r>
                              <w:rPr>
                                <w:rFonts w:ascii="Calibri" w:eastAsia="Calibri" w:hAnsi="Calibri" w:cs="Calibri"/>
                                <w:spacing w:val="-9"/>
                                <w:sz w:val="14"/>
                              </w:rPr>
                              <w:t xml:space="preserve"> </w:t>
                            </w:r>
                            <w:r>
                              <w:rPr>
                                <w:rFonts w:ascii="Calibri" w:eastAsia="Calibri" w:hAnsi="Calibri" w:cs="Calibri"/>
                                <w:sz w:val="14"/>
                              </w:rPr>
                              <w:t>No</w:t>
                            </w:r>
                            <w:r>
                              <w:rPr>
                                <w:rFonts w:ascii="Calibri" w:eastAsia="Calibri" w:hAnsi="Calibri" w:cs="Calibri"/>
                                <w:spacing w:val="-9"/>
                                <w:sz w:val="14"/>
                              </w:rPr>
                              <w:t xml:space="preserve"> </w:t>
                            </w:r>
                            <w:r>
                              <w:rPr>
                                <w:rFonts w:ascii="Calibri" w:eastAsia="Calibri" w:hAnsi="Calibri" w:cs="Calibri"/>
                                <w:sz w:val="14"/>
                              </w:rPr>
                              <w:t>11</w:t>
                            </w:r>
                          </w:p>
                        </w:txbxContent>
                      </wps:txbx>
                      <wps:bodyPr horzOverflow="overflow" vert="horz" lIns="0" tIns="0" rIns="0" bIns="0" rtlCol="0">
                        <a:noAutofit/>
                      </wps:bodyPr>
                    </wps:wsp>
                    <wps:wsp>
                      <wps:cNvPr id="10139" name="Rectangle 10139"/>
                      <wps:cNvSpPr/>
                      <wps:spPr>
                        <a:xfrm>
                          <a:off x="5681760" y="1012867"/>
                          <a:ext cx="2111476" cy="141885"/>
                        </a:xfrm>
                        <a:prstGeom prst="rect">
                          <a:avLst/>
                        </a:prstGeom>
                        <a:ln>
                          <a:noFill/>
                        </a:ln>
                      </wps:spPr>
                      <wps:txbx>
                        <w:txbxContent>
                          <w:p w:rsidR="00F82884" w:rsidRDefault="00646F38">
                            <w:pPr>
                              <w:spacing w:after="160" w:line="259" w:lineRule="auto"/>
                              <w:ind w:left="0" w:firstLine="0"/>
                            </w:pPr>
                            <w:r>
                              <w:rPr>
                                <w:rFonts w:ascii="Calibri" w:eastAsia="Calibri" w:hAnsi="Calibri" w:cs="Calibri"/>
                                <w:b/>
                                <w:spacing w:val="-11"/>
                                <w:sz w:val="14"/>
                              </w:rPr>
                              <w:t xml:space="preserve">    </w:t>
                            </w:r>
                            <w:r>
                              <w:rPr>
                                <w:rFonts w:ascii="Calibri" w:eastAsia="Calibri" w:hAnsi="Calibri" w:cs="Calibri"/>
                                <w:b/>
                                <w:sz w:val="14"/>
                              </w:rPr>
                              <w:t>British</w:t>
                            </w:r>
                            <w:r>
                              <w:rPr>
                                <w:rFonts w:ascii="Calibri" w:eastAsia="Calibri" w:hAnsi="Calibri" w:cs="Calibri"/>
                                <w:b/>
                                <w:spacing w:val="-11"/>
                                <w:sz w:val="14"/>
                              </w:rPr>
                              <w:t xml:space="preserve"> </w:t>
                            </w:r>
                            <w:r>
                              <w:rPr>
                                <w:rFonts w:ascii="Calibri" w:eastAsia="Calibri" w:hAnsi="Calibri" w:cs="Calibri"/>
                                <w:b/>
                                <w:sz w:val="14"/>
                              </w:rPr>
                              <w:t>Journal</w:t>
                            </w:r>
                            <w:r>
                              <w:rPr>
                                <w:rFonts w:ascii="Calibri" w:eastAsia="Calibri" w:hAnsi="Calibri" w:cs="Calibri"/>
                                <w:b/>
                                <w:spacing w:val="-11"/>
                                <w:sz w:val="14"/>
                              </w:rPr>
                              <w:t xml:space="preserve"> </w:t>
                            </w:r>
                            <w:r>
                              <w:rPr>
                                <w:rFonts w:ascii="Calibri" w:eastAsia="Calibri" w:hAnsi="Calibri" w:cs="Calibri"/>
                                <w:b/>
                                <w:sz w:val="14"/>
                              </w:rPr>
                              <w:t>of</w:t>
                            </w:r>
                            <w:r>
                              <w:rPr>
                                <w:rFonts w:ascii="Calibri" w:eastAsia="Calibri" w:hAnsi="Calibri" w:cs="Calibri"/>
                                <w:b/>
                                <w:spacing w:val="-11"/>
                                <w:sz w:val="14"/>
                              </w:rPr>
                              <w:t xml:space="preserve"> </w:t>
                            </w:r>
                            <w:r>
                              <w:rPr>
                                <w:rFonts w:ascii="Calibri" w:eastAsia="Calibri" w:hAnsi="Calibri" w:cs="Calibri"/>
                                <w:b/>
                                <w:sz w:val="14"/>
                              </w:rPr>
                              <w:t>Healthcare</w:t>
                            </w:r>
                            <w:r>
                              <w:rPr>
                                <w:rFonts w:ascii="Calibri" w:eastAsia="Calibri" w:hAnsi="Calibri" w:cs="Calibri"/>
                                <w:b/>
                                <w:spacing w:val="-11"/>
                                <w:sz w:val="14"/>
                              </w:rPr>
                              <w:t xml:space="preserve"> </w:t>
                            </w:r>
                            <w:r>
                              <w:rPr>
                                <w:rFonts w:ascii="Calibri" w:eastAsia="Calibri" w:hAnsi="Calibri" w:cs="Calibri"/>
                                <w:b/>
                                <w:sz w:val="14"/>
                              </w:rPr>
                              <w:t>Assistants</w:t>
                            </w:r>
                          </w:p>
                        </w:txbxContent>
                      </wps:txbx>
                      <wps:bodyPr horzOverflow="overflow" vert="horz" lIns="0" tIns="0" rIns="0" bIns="0" rtlCol="0">
                        <a:noAutofit/>
                      </wps:bodyPr>
                    </wps:wsp>
                    <wps:wsp>
                      <wps:cNvPr id="10137" name="Rectangle 10137"/>
                      <wps:cNvSpPr/>
                      <wps:spPr>
                        <a:xfrm>
                          <a:off x="431999" y="1012504"/>
                          <a:ext cx="210344" cy="141884"/>
                        </a:xfrm>
                        <a:prstGeom prst="rect">
                          <a:avLst/>
                        </a:prstGeom>
                        <a:ln>
                          <a:noFill/>
                        </a:ln>
                      </wps:spPr>
                      <wps:txbx>
                        <w:txbxContent>
                          <w:p w:rsidR="00F82884" w:rsidRDefault="00646F38">
                            <w:pPr>
                              <w:spacing w:after="160" w:line="259" w:lineRule="auto"/>
                              <w:ind w:left="0" w:firstLine="0"/>
                            </w:pPr>
                            <w:r>
                              <w:rPr>
                                <w:rFonts w:ascii="Calibri" w:eastAsia="Calibri" w:hAnsi="Calibri" w:cs="Calibri"/>
                                <w:b/>
                                <w:sz w:val="14"/>
                              </w:rPr>
                              <w:fldChar w:fldCharType="begin"/>
                            </w:r>
                            <w:r>
                              <w:rPr>
                                <w:rFonts w:ascii="Calibri" w:eastAsia="Calibri" w:hAnsi="Calibri" w:cs="Calibri"/>
                                <w:b/>
                                <w:sz w:val="14"/>
                              </w:rPr>
                              <w:instrText xml:space="preserve"> PAGE   \* MERGEFORMAT </w:instrText>
                            </w:r>
                            <w:r>
                              <w:rPr>
                                <w:rFonts w:ascii="Calibri" w:eastAsia="Calibri" w:hAnsi="Calibri" w:cs="Calibri"/>
                                <w:b/>
                                <w:sz w:val="14"/>
                              </w:rPr>
                              <w:fldChar w:fldCharType="separate"/>
                            </w:r>
                            <w:r>
                              <w:rPr>
                                <w:rFonts w:ascii="Calibri" w:eastAsia="Calibri" w:hAnsi="Calibri" w:cs="Calibri"/>
                                <w:b/>
                                <w:noProof/>
                                <w:sz w:val="14"/>
                              </w:rPr>
                              <w:t>550</w:t>
                            </w:r>
                            <w:r>
                              <w:rPr>
                                <w:rFonts w:ascii="Calibri" w:eastAsia="Calibri" w:hAnsi="Calibri" w:cs="Calibri"/>
                                <w:b/>
                                <w:sz w:val="14"/>
                              </w:rPr>
                              <w:fldChar w:fldCharType="end"/>
                            </w:r>
                          </w:p>
                        </w:txbxContent>
                      </wps:txbx>
                      <wps:bodyPr horzOverflow="overflow" vert="horz" lIns="0" tIns="0" rIns="0" bIns="0" rtlCol="0">
                        <a:noAutofit/>
                      </wps:bodyPr>
                    </wps:wsp>
                    <wps:wsp>
                      <wps:cNvPr id="10135" name="Rectangle 10135"/>
                      <wps:cNvSpPr/>
                      <wps:spPr>
                        <a:xfrm rot="-5399999">
                          <a:off x="6856569" y="203013"/>
                          <a:ext cx="1047411" cy="121615"/>
                        </a:xfrm>
                        <a:prstGeom prst="rect">
                          <a:avLst/>
                        </a:prstGeom>
                        <a:ln>
                          <a:noFill/>
                        </a:ln>
                      </wps:spPr>
                      <wps:txbx>
                        <w:txbxContent>
                          <w:p w:rsidR="00F82884" w:rsidRDefault="00646F38">
                            <w:pPr>
                              <w:spacing w:after="160" w:line="259" w:lineRule="auto"/>
                              <w:ind w:left="0" w:firstLine="0"/>
                            </w:pPr>
                            <w:r>
                              <w:rPr>
                                <w:rFonts w:ascii="Calibri" w:eastAsia="Calibri" w:hAnsi="Calibri" w:cs="Calibri"/>
                                <w:sz w:val="12"/>
                              </w:rPr>
                              <w:t>©</w:t>
                            </w:r>
                            <w:r>
                              <w:rPr>
                                <w:rFonts w:ascii="Calibri" w:eastAsia="Calibri" w:hAnsi="Calibri" w:cs="Calibri"/>
                                <w:spacing w:val="-171"/>
                                <w:sz w:val="12"/>
                              </w:rPr>
                              <w:t xml:space="preserve"> </w:t>
                            </w:r>
                            <w:r>
                              <w:rPr>
                                <w:rFonts w:ascii="Calibri" w:eastAsia="Calibri" w:hAnsi="Calibri" w:cs="Calibri"/>
                                <w:sz w:val="12"/>
                              </w:rPr>
                              <w:t>2018</w:t>
                            </w:r>
                            <w:r>
                              <w:rPr>
                                <w:rFonts w:ascii="Calibri" w:eastAsia="Calibri" w:hAnsi="Calibri" w:cs="Calibri"/>
                                <w:spacing w:val="-171"/>
                                <w:sz w:val="12"/>
                              </w:rPr>
                              <w:t xml:space="preserve"> </w:t>
                            </w:r>
                            <w:r>
                              <w:rPr>
                                <w:rFonts w:ascii="Calibri" w:eastAsia="Calibri" w:hAnsi="Calibri" w:cs="Calibri"/>
                                <w:sz w:val="12"/>
                              </w:rPr>
                              <w:t>MA</w:t>
                            </w:r>
                            <w:r>
                              <w:rPr>
                                <w:rFonts w:ascii="Calibri" w:eastAsia="Calibri" w:hAnsi="Calibri" w:cs="Calibri"/>
                                <w:spacing w:val="-171"/>
                                <w:sz w:val="12"/>
                              </w:rPr>
                              <w:t xml:space="preserve"> </w:t>
                            </w:r>
                            <w:r>
                              <w:rPr>
                                <w:rFonts w:ascii="Calibri" w:eastAsia="Calibri" w:hAnsi="Calibri" w:cs="Calibri"/>
                                <w:sz w:val="12"/>
                              </w:rPr>
                              <w:t>Healthcare</w:t>
                            </w:r>
                            <w:r>
                              <w:rPr>
                                <w:rFonts w:ascii="Calibri" w:eastAsia="Calibri" w:hAnsi="Calibri" w:cs="Calibri"/>
                                <w:spacing w:val="-171"/>
                                <w:sz w:val="12"/>
                              </w:rPr>
                              <w:t xml:space="preserve"> </w:t>
                            </w:r>
                            <w:r>
                              <w:rPr>
                                <w:rFonts w:ascii="Calibri" w:eastAsia="Calibri" w:hAnsi="Calibri" w:cs="Calibri"/>
                                <w:sz w:val="12"/>
                              </w:rPr>
                              <w:t>Ltd</w:t>
                            </w:r>
                          </w:p>
                        </w:txbxContent>
                      </wps:txbx>
                      <wps:bodyPr horzOverflow="overflow" vert="horz" lIns="0" tIns="0" rIns="0" bIns="0" rtlCol="0">
                        <a:noAutofit/>
                      </wps:bodyPr>
                    </wps:wsp>
                  </wpg:wgp>
                </a:graphicData>
              </a:graphic>
            </wp:anchor>
          </w:drawing>
        </mc:Choice>
        <mc:Fallback>
          <w:pict>
            <v:group id="Group 10133" o:spid="_x0000_s1038" style="position:absolute;left:0;text-align:left;margin-left:0;margin-top:718pt;width:609.45pt;height:90.05pt;z-index:251661312;mso-position-horizontal-relative:page;mso-position-vertical-relative:page" coordsize="77400,1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">
              <v:shape id="Shape 10134" o:spid="_x0000_s1039" style="position:absolute;top:11439;width:77400;height:0;visibility:visible;mso-wrap-style:square;v-text-anchor:top" coordsize="77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j9V8UA&#10;AADeAAAADwAAAGRycy9kb3ducmV2LnhtbERPS2vCQBC+C/6HZQq96cYHUlJXKRGNeCmmLe1xyI7J&#10;0uxsyG41/nu3IHibj+85y3VvG3GmzhvHCibjBARx6bThSsHnx3b0AsIHZI2NY1JwJQ/r1XCwxFS7&#10;Cx/pXIRKxBD2KSqoQ2hTKX1Zk0U/di1x5E6usxgi7CqpO7zEcNvIaZIspEXDsaHGlrKayt/izyrY&#10;Hc1mlr23p/zb/Oy/DhvOsyJX6vmpf3sFEagPD/HdvddxfjKZzeH/nXiD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P1XxQAAAN4AAAAPAAAAAAAAAAAAAAAAAJgCAABkcnMv&#10;ZG93bnJldi54bWxQSwUGAAAAAAQABAD1AAAAigMAAAAA&#10;" path="m7740002,l,e" filled="f" strokeweight=".1pt">
                <v:stroke miterlimit="1" joinstyle="miter"/>
                <v:path arrowok="t" textboxrect="0,0,7740002,0"/>
              </v:shape>
              <v:shape id="Shape 10136" o:spid="_x0000_s1040" style="position:absolute;top:9819;width:77400;height:0;visibility:visible;mso-wrap-style:square;v-text-anchor:top" coordsize="77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bGu8QA&#10;AADeAAAADwAAAGRycy9kb3ducmV2LnhtbERPTWvCQBC9C/6HZYTedKOCSOoqJaKRXsS0pT0O2TFZ&#10;mp0N2VXTf98VBG/zeJ+z2vS2EVfqvHGsYDpJQBCXThuuFHx+7MZLED4ga2wck4I/8rBZDwcrTLW7&#10;8YmuRahEDGGfooI6hDaV0pc1WfQT1xJH7uw6iyHCrpK6w1sMt42cJclCWjQcG2psKaup/C0uVsH+&#10;ZLbz7Nie82/zc/h633KeFblSL6P+7RVEoD48xQ/3Qcf5yXS+gPs78Qa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mxrvEAAAA3gAAAA8AAAAAAAAAAAAAAAAAmAIAAGRycy9k&#10;b3ducmV2LnhtbFBLBQYAAAAABAAEAPUAAACJAwAAAAA=&#10;" path="m7740002,l,e" filled="f" strokeweight=".1pt">
                <v:stroke miterlimit="1" joinstyle="miter"/>
                <v:path arrowok="t" textboxrect="0,0,7740002,0"/>
              </v:shape>
              <v:rect id="Rectangle 10138" o:spid="_x0000_s1041" style="position:absolute;left:47182;top:10128;width:12810;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JxC8cA&#10;AADeAAAADwAAAGRycy9kb3ducmV2LnhtbESPQWvCQBCF7wX/wzJCb3VjBdHoKmIremxVUG9DdkyC&#10;2dmQ3ZrUX985FLzN8N6898182blK3akJpWcDw0ECijjztuTcwPGweZuAChHZYuWZDPxSgOWi9zLH&#10;1PqWv+m+j7mSEA4pGihirFOtQ1aQwzDwNbFoV984jLI2ubYNthLuKv2eJGPtsGRpKLCmdUHZbf/j&#10;DGwn9eq88482rz4v29PXafpxmEZjXvvdagYqUhef5v/rnRX8ZDgSXnl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ScQvHAAAA3gAAAA8AAAAAAAAAAAAAAAAAmAIAAGRy&#10;cy9kb3ducmV2LnhtbFBLBQYAAAAABAAEAPUAAACMAwAAAAA=&#10;" filled="f" stroked="f">
                <v:textbox inset="0,0,0,0">
                  <w:txbxContent>
                    <w:p w:rsidR="00F82884" w:rsidRDefault="00646F38">
                      <w:pPr>
                        <w:spacing w:after="160" w:line="259" w:lineRule="auto"/>
                        <w:ind w:left="0" w:firstLine="0"/>
                      </w:pPr>
                      <w:r>
                        <w:rPr>
                          <w:rFonts w:ascii="Calibri" w:eastAsia="Calibri" w:hAnsi="Calibri" w:cs="Calibri"/>
                          <w:sz w:val="14"/>
                        </w:rPr>
                        <w:t>November</w:t>
                      </w:r>
                      <w:r>
                        <w:rPr>
                          <w:rFonts w:ascii="Calibri" w:eastAsia="Calibri" w:hAnsi="Calibri" w:cs="Calibri"/>
                          <w:spacing w:val="-9"/>
                          <w:sz w:val="14"/>
                        </w:rPr>
                        <w:t xml:space="preserve"> </w:t>
                      </w:r>
                      <w:r>
                        <w:rPr>
                          <w:rFonts w:ascii="Calibri" w:eastAsia="Calibri" w:hAnsi="Calibri" w:cs="Calibri"/>
                          <w:sz w:val="14"/>
                        </w:rPr>
                        <w:t>2018</w:t>
                      </w:r>
                      <w:r>
                        <w:rPr>
                          <w:rFonts w:ascii="Calibri" w:eastAsia="Calibri" w:hAnsi="Calibri" w:cs="Calibri"/>
                          <w:spacing w:val="-9"/>
                          <w:sz w:val="14"/>
                        </w:rPr>
                        <w:t xml:space="preserve">   </w:t>
                      </w:r>
                      <w:r>
                        <w:rPr>
                          <w:rFonts w:ascii="Calibri" w:eastAsia="Calibri" w:hAnsi="Calibri" w:cs="Calibri"/>
                          <w:sz w:val="14"/>
                        </w:rPr>
                        <w:t>Vol</w:t>
                      </w:r>
                      <w:r>
                        <w:rPr>
                          <w:rFonts w:ascii="Calibri" w:eastAsia="Calibri" w:hAnsi="Calibri" w:cs="Calibri"/>
                          <w:spacing w:val="-9"/>
                          <w:sz w:val="14"/>
                        </w:rPr>
                        <w:t xml:space="preserve"> </w:t>
                      </w:r>
                      <w:r>
                        <w:rPr>
                          <w:rFonts w:ascii="Calibri" w:eastAsia="Calibri" w:hAnsi="Calibri" w:cs="Calibri"/>
                          <w:sz w:val="14"/>
                        </w:rPr>
                        <w:t>12</w:t>
                      </w:r>
                      <w:r>
                        <w:rPr>
                          <w:rFonts w:ascii="Calibri" w:eastAsia="Calibri" w:hAnsi="Calibri" w:cs="Calibri"/>
                          <w:spacing w:val="-9"/>
                          <w:sz w:val="14"/>
                        </w:rPr>
                        <w:t xml:space="preserve"> </w:t>
                      </w:r>
                      <w:r>
                        <w:rPr>
                          <w:rFonts w:ascii="Calibri" w:eastAsia="Calibri" w:hAnsi="Calibri" w:cs="Calibri"/>
                          <w:sz w:val="14"/>
                        </w:rPr>
                        <w:t>No</w:t>
                      </w:r>
                      <w:r>
                        <w:rPr>
                          <w:rFonts w:ascii="Calibri" w:eastAsia="Calibri" w:hAnsi="Calibri" w:cs="Calibri"/>
                          <w:spacing w:val="-9"/>
                          <w:sz w:val="14"/>
                        </w:rPr>
                        <w:t xml:space="preserve"> </w:t>
                      </w:r>
                      <w:r>
                        <w:rPr>
                          <w:rFonts w:ascii="Calibri" w:eastAsia="Calibri" w:hAnsi="Calibri" w:cs="Calibri"/>
                          <w:sz w:val="14"/>
                        </w:rPr>
                        <w:t>11</w:t>
                      </w:r>
                    </w:p>
                  </w:txbxContent>
                </v:textbox>
              </v:rect>
              <v:rect id="Rectangle 10139" o:spid="_x0000_s1042" style="position:absolute;left:56817;top:10128;width:21115;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7UkMUA&#10;AADeAAAADwAAAGRycy9kb3ducmV2LnhtbERPTWvCQBC9F/oflil4azZaEBOzitSWeKxasL0N2TEJ&#10;zc6G7DaJ/vquIPQ2j/c52Xo0jeipc7VlBdMoBkFcWF1zqeDz+P68AOE8ssbGMim4kIP16vEhw1Tb&#10;gffUH3wpQgi7FBVU3replK6oyKCLbEscuLPtDPoAu1LqDocQbho5i+O5NFhzaKiwpdeKip/Dr1GQ&#10;L9rN185eh7J5+85PH6dke0y8UpOncbME4Wn0/+K7e6fD/Hj6ksDtnXC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ntSQxQAAAN4AAAAPAAAAAAAAAAAAAAAAAJgCAABkcnMv&#10;ZG93bnJldi54bWxQSwUGAAAAAAQABAD1AAAAigMAAAAA&#10;" filled="f" stroked="f">
                <v:textbox inset="0,0,0,0">
                  <w:txbxContent>
                    <w:p w:rsidR="00F82884" w:rsidRDefault="00646F38">
                      <w:pPr>
                        <w:spacing w:after="160" w:line="259" w:lineRule="auto"/>
                        <w:ind w:left="0" w:firstLine="0"/>
                      </w:pPr>
                      <w:r>
                        <w:rPr>
                          <w:rFonts w:ascii="Calibri" w:eastAsia="Calibri" w:hAnsi="Calibri" w:cs="Calibri"/>
                          <w:b/>
                          <w:spacing w:val="-11"/>
                          <w:sz w:val="14"/>
                        </w:rPr>
                        <w:t xml:space="preserve">    </w:t>
                      </w:r>
                      <w:r>
                        <w:rPr>
                          <w:rFonts w:ascii="Calibri" w:eastAsia="Calibri" w:hAnsi="Calibri" w:cs="Calibri"/>
                          <w:b/>
                          <w:sz w:val="14"/>
                        </w:rPr>
                        <w:t>British</w:t>
                      </w:r>
                      <w:r>
                        <w:rPr>
                          <w:rFonts w:ascii="Calibri" w:eastAsia="Calibri" w:hAnsi="Calibri" w:cs="Calibri"/>
                          <w:b/>
                          <w:spacing w:val="-11"/>
                          <w:sz w:val="14"/>
                        </w:rPr>
                        <w:t xml:space="preserve"> </w:t>
                      </w:r>
                      <w:r>
                        <w:rPr>
                          <w:rFonts w:ascii="Calibri" w:eastAsia="Calibri" w:hAnsi="Calibri" w:cs="Calibri"/>
                          <w:b/>
                          <w:sz w:val="14"/>
                        </w:rPr>
                        <w:t>Journal</w:t>
                      </w:r>
                      <w:r>
                        <w:rPr>
                          <w:rFonts w:ascii="Calibri" w:eastAsia="Calibri" w:hAnsi="Calibri" w:cs="Calibri"/>
                          <w:b/>
                          <w:spacing w:val="-11"/>
                          <w:sz w:val="14"/>
                        </w:rPr>
                        <w:t xml:space="preserve"> </w:t>
                      </w:r>
                      <w:r>
                        <w:rPr>
                          <w:rFonts w:ascii="Calibri" w:eastAsia="Calibri" w:hAnsi="Calibri" w:cs="Calibri"/>
                          <w:b/>
                          <w:sz w:val="14"/>
                        </w:rPr>
                        <w:t>of</w:t>
                      </w:r>
                      <w:r>
                        <w:rPr>
                          <w:rFonts w:ascii="Calibri" w:eastAsia="Calibri" w:hAnsi="Calibri" w:cs="Calibri"/>
                          <w:b/>
                          <w:spacing w:val="-11"/>
                          <w:sz w:val="14"/>
                        </w:rPr>
                        <w:t xml:space="preserve"> </w:t>
                      </w:r>
                      <w:r>
                        <w:rPr>
                          <w:rFonts w:ascii="Calibri" w:eastAsia="Calibri" w:hAnsi="Calibri" w:cs="Calibri"/>
                          <w:b/>
                          <w:sz w:val="14"/>
                        </w:rPr>
                        <w:t>Healthcare</w:t>
                      </w:r>
                      <w:r>
                        <w:rPr>
                          <w:rFonts w:ascii="Calibri" w:eastAsia="Calibri" w:hAnsi="Calibri" w:cs="Calibri"/>
                          <w:b/>
                          <w:spacing w:val="-11"/>
                          <w:sz w:val="14"/>
                        </w:rPr>
                        <w:t xml:space="preserve"> </w:t>
                      </w:r>
                      <w:r>
                        <w:rPr>
                          <w:rFonts w:ascii="Calibri" w:eastAsia="Calibri" w:hAnsi="Calibri" w:cs="Calibri"/>
                          <w:b/>
                          <w:sz w:val="14"/>
                        </w:rPr>
                        <w:t>Assistants</w:t>
                      </w:r>
                    </w:p>
                  </w:txbxContent>
                </v:textbox>
              </v:rect>
              <v:rect id="Rectangle 10137" o:spid="_x0000_s1043" style="position:absolute;left:4319;top:10125;width:2104;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3lecUA&#10;AADeAAAADwAAAGRycy9kb3ducmV2LnhtbERPTWvCQBC9F/wPywje6kaFNqauImoxxzYRtLchO01C&#10;s7MhuzWpv94tFHqbx/uc1WYwjbhS52rLCmbTCARxYXXNpYJT/voYg3AeWWNjmRT8kIPNevSwwkTb&#10;nt/pmvlShBB2CSqovG8TKV1RkUE3tS1x4D5tZ9AH2JVSd9iHcNPIeRQ9SYM1h4YKW9pVVHxl30bB&#10;MW63l9Te+rI5fBzPb+flPl96pSbjYfsCwtPg/8V/7lSH+dFs8Qy/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TeV5xQAAAN4AAAAPAAAAAAAAAAAAAAAAAJgCAABkcnMv&#10;ZG93bnJldi54bWxQSwUGAAAAAAQABAD1AAAAigMAAAAA&#10;" filled="f" stroked="f">
                <v:textbox inset="0,0,0,0">
                  <w:txbxContent>
                    <w:p w:rsidR="00F82884" w:rsidRDefault="00646F38">
                      <w:pPr>
                        <w:spacing w:after="160" w:line="259" w:lineRule="auto"/>
                        <w:ind w:left="0" w:firstLine="0"/>
                      </w:pPr>
                      <w:r>
                        <w:rPr>
                          <w:rFonts w:ascii="Calibri" w:eastAsia="Calibri" w:hAnsi="Calibri" w:cs="Calibri"/>
                          <w:b/>
                          <w:sz w:val="14"/>
                        </w:rPr>
                        <w:fldChar w:fldCharType="begin"/>
                      </w:r>
                      <w:r>
                        <w:rPr>
                          <w:rFonts w:ascii="Calibri" w:eastAsia="Calibri" w:hAnsi="Calibri" w:cs="Calibri"/>
                          <w:b/>
                          <w:sz w:val="14"/>
                        </w:rPr>
                        <w:instrText xml:space="preserve"> PAGE   \* MERGEFORMAT </w:instrText>
                      </w:r>
                      <w:r>
                        <w:rPr>
                          <w:rFonts w:ascii="Calibri" w:eastAsia="Calibri" w:hAnsi="Calibri" w:cs="Calibri"/>
                          <w:b/>
                          <w:sz w:val="14"/>
                        </w:rPr>
                        <w:fldChar w:fldCharType="separate"/>
                      </w:r>
                      <w:r>
                        <w:rPr>
                          <w:rFonts w:ascii="Calibri" w:eastAsia="Calibri" w:hAnsi="Calibri" w:cs="Calibri"/>
                          <w:b/>
                          <w:noProof/>
                          <w:sz w:val="14"/>
                        </w:rPr>
                        <w:t>550</w:t>
                      </w:r>
                      <w:r>
                        <w:rPr>
                          <w:rFonts w:ascii="Calibri" w:eastAsia="Calibri" w:hAnsi="Calibri" w:cs="Calibri"/>
                          <w:b/>
                          <w:sz w:val="14"/>
                        </w:rPr>
                        <w:fldChar w:fldCharType="end"/>
                      </w:r>
                    </w:p>
                  </w:txbxContent>
                </v:textbox>
              </v:rect>
              <v:rect id="Rectangle 10135" o:spid="_x0000_s1044" style="position:absolute;left:68565;top:2031;width:10473;height:12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cVMUA&#10;AADeAAAADwAAAGRycy9kb3ducmV2LnhtbERPS2vCQBC+F/oflin0Vjexakt0FREkXiqoVXocs5MH&#10;ZmdjdtX033cLgrf5+J4zmXWmFldqXWVZQdyLQBBnVldcKPjeLd8+QTiPrLG2TAp+ycFs+vw0wUTb&#10;G2/ouvWFCCHsElRQet8kUrqsJIOuZxviwOW2NegDbAupW7yFcFPLfhSNpMGKQ0OJDS1Kyk7bi1Gw&#10;j3eXQ+rWR/7Jzx+DL5+u8yJV6vWlm49BeOr8Q3x3r3SYH8XvQ/h/J9w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i5xUxQAAAN4AAAAPAAAAAAAAAAAAAAAAAJgCAABkcnMv&#10;ZG93bnJldi54bWxQSwUGAAAAAAQABAD1AAAAigMAAAAA&#10;" filled="f" stroked="f">
                <v:textbox inset="0,0,0,0">
                  <w:txbxContent>
                    <w:p w:rsidR="00F82884" w:rsidRDefault="00646F38">
                      <w:pPr>
                        <w:spacing w:after="160" w:line="259" w:lineRule="auto"/>
                        <w:ind w:left="0" w:firstLine="0"/>
                      </w:pPr>
                      <w:r>
                        <w:rPr>
                          <w:rFonts w:ascii="Calibri" w:eastAsia="Calibri" w:hAnsi="Calibri" w:cs="Calibri"/>
                          <w:sz w:val="12"/>
                        </w:rPr>
                        <w:t>©</w:t>
                      </w:r>
                      <w:r>
                        <w:rPr>
                          <w:rFonts w:ascii="Calibri" w:eastAsia="Calibri" w:hAnsi="Calibri" w:cs="Calibri"/>
                          <w:spacing w:val="-171"/>
                          <w:sz w:val="12"/>
                        </w:rPr>
                        <w:t xml:space="preserve"> </w:t>
                      </w:r>
                      <w:r>
                        <w:rPr>
                          <w:rFonts w:ascii="Calibri" w:eastAsia="Calibri" w:hAnsi="Calibri" w:cs="Calibri"/>
                          <w:sz w:val="12"/>
                        </w:rPr>
                        <w:t>2018</w:t>
                      </w:r>
                      <w:r>
                        <w:rPr>
                          <w:rFonts w:ascii="Calibri" w:eastAsia="Calibri" w:hAnsi="Calibri" w:cs="Calibri"/>
                          <w:spacing w:val="-171"/>
                          <w:sz w:val="12"/>
                        </w:rPr>
                        <w:t xml:space="preserve"> </w:t>
                      </w:r>
                      <w:r>
                        <w:rPr>
                          <w:rFonts w:ascii="Calibri" w:eastAsia="Calibri" w:hAnsi="Calibri" w:cs="Calibri"/>
                          <w:sz w:val="12"/>
                        </w:rPr>
                        <w:t>MA</w:t>
                      </w:r>
                      <w:r>
                        <w:rPr>
                          <w:rFonts w:ascii="Calibri" w:eastAsia="Calibri" w:hAnsi="Calibri" w:cs="Calibri"/>
                          <w:spacing w:val="-171"/>
                          <w:sz w:val="12"/>
                        </w:rPr>
                        <w:t xml:space="preserve"> </w:t>
                      </w:r>
                      <w:r>
                        <w:rPr>
                          <w:rFonts w:ascii="Calibri" w:eastAsia="Calibri" w:hAnsi="Calibri" w:cs="Calibri"/>
                          <w:sz w:val="12"/>
                        </w:rPr>
                        <w:t>Healthcare</w:t>
                      </w:r>
                      <w:r>
                        <w:rPr>
                          <w:rFonts w:ascii="Calibri" w:eastAsia="Calibri" w:hAnsi="Calibri" w:cs="Calibri"/>
                          <w:spacing w:val="-171"/>
                          <w:sz w:val="12"/>
                        </w:rPr>
                        <w:t xml:space="preserve"> </w:t>
                      </w:r>
                      <w:r>
                        <w:rPr>
                          <w:rFonts w:ascii="Calibri" w:eastAsia="Calibri" w:hAnsi="Calibri" w:cs="Calibri"/>
                          <w:sz w:val="12"/>
                        </w:rPr>
                        <w:t>Ltd</w:t>
                      </w:r>
                    </w:p>
                  </w:txbxContent>
                </v:textbox>
              </v:rect>
              <w10:wrap type="square"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84" w:rsidRDefault="00646F38">
    <w:pPr>
      <w:spacing w:after="0" w:line="259" w:lineRule="auto"/>
      <w:ind w:left="-680" w:right="11439"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9118479</wp:posOffset>
              </wp:positionV>
              <wp:extent cx="7740002" cy="1143933"/>
              <wp:effectExtent l="0" t="0" r="0" b="0"/>
              <wp:wrapSquare wrapText="bothSides"/>
              <wp:docPr id="10111" name="Group 10111"/>
              <wp:cNvGraphicFramePr/>
              <a:graphic xmlns:a="http://schemas.openxmlformats.org/drawingml/2006/main">
                <a:graphicData uri="http://schemas.microsoft.com/office/word/2010/wordprocessingGroup">
                  <wpg:wgp>
                    <wpg:cNvGrpSpPr/>
                    <wpg:grpSpPr>
                      <a:xfrm>
                        <a:off x="0" y="0"/>
                        <a:ext cx="7740002" cy="1143933"/>
                        <a:chOff x="0" y="0"/>
                        <a:chExt cx="7740002" cy="1143933"/>
                      </a:xfrm>
                    </wpg:grpSpPr>
                    <wps:wsp>
                      <wps:cNvPr id="10112" name="Shape 10112"/>
                      <wps:cNvSpPr/>
                      <wps:spPr>
                        <a:xfrm>
                          <a:off x="0" y="1143933"/>
                          <a:ext cx="7740002" cy="0"/>
                        </a:xfrm>
                        <a:custGeom>
                          <a:avLst/>
                          <a:gdLst/>
                          <a:ahLst/>
                          <a:cxnLst/>
                          <a:rect l="0" t="0" r="0" b="0"/>
                          <a:pathLst>
                            <a:path w="7740002">
                              <a:moveTo>
                                <a:pt x="7740002" y="0"/>
                              </a:moveTo>
                              <a:lnTo>
                                <a:pt x="0" y="0"/>
                              </a:lnTo>
                            </a:path>
                          </a:pathLst>
                        </a:custGeom>
                        <a:ln w="1270" cap="flat">
                          <a:miter lim="100000"/>
                        </a:ln>
                      </wps:spPr>
                      <wps:style>
                        <a:lnRef idx="1">
                          <a:srgbClr val="000000"/>
                        </a:lnRef>
                        <a:fillRef idx="0">
                          <a:srgbClr val="000000">
                            <a:alpha val="0"/>
                          </a:srgbClr>
                        </a:fillRef>
                        <a:effectRef idx="0">
                          <a:scrgbClr r="0" g="0" b="0"/>
                        </a:effectRef>
                        <a:fontRef idx="none"/>
                      </wps:style>
                      <wps:bodyPr/>
                    </wps:wsp>
                    <wps:wsp>
                      <wps:cNvPr id="10114" name="Shape 10114"/>
                      <wps:cNvSpPr/>
                      <wps:spPr>
                        <a:xfrm>
                          <a:off x="0" y="981932"/>
                          <a:ext cx="7740002" cy="0"/>
                        </a:xfrm>
                        <a:custGeom>
                          <a:avLst/>
                          <a:gdLst/>
                          <a:ahLst/>
                          <a:cxnLst/>
                          <a:rect l="0" t="0" r="0" b="0"/>
                          <a:pathLst>
                            <a:path w="7740002">
                              <a:moveTo>
                                <a:pt x="7740002" y="0"/>
                              </a:moveTo>
                              <a:lnTo>
                                <a:pt x="0" y="0"/>
                              </a:lnTo>
                            </a:path>
                          </a:pathLst>
                        </a:custGeom>
                        <a:ln w="1270" cap="flat">
                          <a:miter lim="100000"/>
                        </a:ln>
                      </wps:spPr>
                      <wps:style>
                        <a:lnRef idx="1">
                          <a:srgbClr val="000000"/>
                        </a:lnRef>
                        <a:fillRef idx="0">
                          <a:srgbClr val="000000">
                            <a:alpha val="0"/>
                          </a:srgbClr>
                        </a:fillRef>
                        <a:effectRef idx="0">
                          <a:scrgbClr r="0" g="0" b="0"/>
                        </a:effectRef>
                        <a:fontRef idx="none"/>
                      </wps:style>
                      <wps:bodyPr/>
                    </wps:wsp>
                    <wps:wsp>
                      <wps:cNvPr id="10115" name="Rectangle 10115"/>
                      <wps:cNvSpPr/>
                      <wps:spPr>
                        <a:xfrm>
                          <a:off x="468000" y="1012867"/>
                          <a:ext cx="2114432" cy="141885"/>
                        </a:xfrm>
                        <a:prstGeom prst="rect">
                          <a:avLst/>
                        </a:prstGeom>
                        <a:ln>
                          <a:noFill/>
                        </a:ln>
                      </wps:spPr>
                      <wps:txbx>
                        <w:txbxContent>
                          <w:p w:rsidR="00F82884" w:rsidRDefault="00646F38">
                            <w:pPr>
                              <w:spacing w:after="160" w:line="259" w:lineRule="auto"/>
                              <w:ind w:left="0" w:firstLine="0"/>
                            </w:pPr>
                            <w:r>
                              <w:rPr>
                                <w:rFonts w:ascii="Calibri" w:eastAsia="Calibri" w:hAnsi="Calibri" w:cs="Calibri"/>
                                <w:b/>
                                <w:sz w:val="14"/>
                              </w:rPr>
                              <w:t>British</w:t>
                            </w:r>
                            <w:r>
                              <w:rPr>
                                <w:rFonts w:ascii="Calibri" w:eastAsia="Calibri" w:hAnsi="Calibri" w:cs="Calibri"/>
                                <w:b/>
                                <w:spacing w:val="-11"/>
                                <w:sz w:val="14"/>
                              </w:rPr>
                              <w:t xml:space="preserve"> </w:t>
                            </w:r>
                            <w:r>
                              <w:rPr>
                                <w:rFonts w:ascii="Calibri" w:eastAsia="Calibri" w:hAnsi="Calibri" w:cs="Calibri"/>
                                <w:b/>
                                <w:sz w:val="14"/>
                              </w:rPr>
                              <w:t>Journal</w:t>
                            </w:r>
                            <w:r>
                              <w:rPr>
                                <w:rFonts w:ascii="Calibri" w:eastAsia="Calibri" w:hAnsi="Calibri" w:cs="Calibri"/>
                                <w:b/>
                                <w:spacing w:val="-11"/>
                                <w:sz w:val="14"/>
                              </w:rPr>
                              <w:t xml:space="preserve"> </w:t>
                            </w:r>
                            <w:r>
                              <w:rPr>
                                <w:rFonts w:ascii="Calibri" w:eastAsia="Calibri" w:hAnsi="Calibri" w:cs="Calibri"/>
                                <w:b/>
                                <w:sz w:val="14"/>
                              </w:rPr>
                              <w:t>of</w:t>
                            </w:r>
                            <w:r>
                              <w:rPr>
                                <w:rFonts w:ascii="Calibri" w:eastAsia="Calibri" w:hAnsi="Calibri" w:cs="Calibri"/>
                                <w:b/>
                                <w:spacing w:val="-11"/>
                                <w:sz w:val="14"/>
                              </w:rPr>
                              <w:t xml:space="preserve"> </w:t>
                            </w:r>
                            <w:r>
                              <w:rPr>
                                <w:rFonts w:ascii="Calibri" w:eastAsia="Calibri" w:hAnsi="Calibri" w:cs="Calibri"/>
                                <w:b/>
                                <w:sz w:val="14"/>
                              </w:rPr>
                              <w:t>Healthcare</w:t>
                            </w:r>
                            <w:r>
                              <w:rPr>
                                <w:rFonts w:ascii="Calibri" w:eastAsia="Calibri" w:hAnsi="Calibri" w:cs="Calibri"/>
                                <w:b/>
                                <w:spacing w:val="-11"/>
                                <w:sz w:val="14"/>
                              </w:rPr>
                              <w:t xml:space="preserve"> </w:t>
                            </w:r>
                            <w:r>
                              <w:rPr>
                                <w:rFonts w:ascii="Calibri" w:eastAsia="Calibri" w:hAnsi="Calibri" w:cs="Calibri"/>
                                <w:b/>
                                <w:sz w:val="14"/>
                              </w:rPr>
                              <w:t>Assistants</w:t>
                            </w:r>
                            <w:r>
                              <w:rPr>
                                <w:rFonts w:ascii="Calibri" w:eastAsia="Calibri" w:hAnsi="Calibri" w:cs="Calibri"/>
                                <w:b/>
                                <w:spacing w:val="-11"/>
                                <w:sz w:val="14"/>
                              </w:rPr>
                              <w:t xml:space="preserve">   </w:t>
                            </w:r>
                            <w:r>
                              <w:rPr>
                                <w:rFonts w:ascii="Calibri" w:eastAsia="Calibri" w:hAnsi="Calibri" w:cs="Calibri"/>
                                <w:b/>
                                <w:spacing w:val="-8"/>
                                <w:sz w:val="14"/>
                              </w:rPr>
                              <w:t xml:space="preserve"> </w:t>
                            </w:r>
                          </w:p>
                        </w:txbxContent>
                      </wps:txbx>
                      <wps:bodyPr horzOverflow="overflow" vert="horz" lIns="0" tIns="0" rIns="0" bIns="0" rtlCol="0">
                        <a:noAutofit/>
                      </wps:bodyPr>
                    </wps:wsp>
                    <wps:wsp>
                      <wps:cNvPr id="10116" name="Rectangle 10116"/>
                      <wps:cNvSpPr/>
                      <wps:spPr>
                        <a:xfrm>
                          <a:off x="2055843" y="1012867"/>
                          <a:ext cx="1281039" cy="141885"/>
                        </a:xfrm>
                        <a:prstGeom prst="rect">
                          <a:avLst/>
                        </a:prstGeom>
                        <a:ln>
                          <a:noFill/>
                        </a:ln>
                      </wps:spPr>
                      <wps:txbx>
                        <w:txbxContent>
                          <w:p w:rsidR="00F82884" w:rsidRDefault="00646F38">
                            <w:pPr>
                              <w:spacing w:after="160" w:line="259" w:lineRule="auto"/>
                              <w:ind w:left="0" w:firstLine="0"/>
                            </w:pPr>
                            <w:r>
                              <w:rPr>
                                <w:rFonts w:ascii="Calibri" w:eastAsia="Calibri" w:hAnsi="Calibri" w:cs="Calibri"/>
                                <w:sz w:val="14"/>
                              </w:rPr>
                              <w:t>November</w:t>
                            </w:r>
                            <w:r>
                              <w:rPr>
                                <w:rFonts w:ascii="Calibri" w:eastAsia="Calibri" w:hAnsi="Calibri" w:cs="Calibri"/>
                                <w:spacing w:val="-9"/>
                                <w:sz w:val="14"/>
                              </w:rPr>
                              <w:t xml:space="preserve"> </w:t>
                            </w:r>
                            <w:r>
                              <w:rPr>
                                <w:rFonts w:ascii="Calibri" w:eastAsia="Calibri" w:hAnsi="Calibri" w:cs="Calibri"/>
                                <w:sz w:val="14"/>
                              </w:rPr>
                              <w:t>2018</w:t>
                            </w:r>
                            <w:r>
                              <w:rPr>
                                <w:rFonts w:ascii="Calibri" w:eastAsia="Calibri" w:hAnsi="Calibri" w:cs="Calibri"/>
                                <w:spacing w:val="-9"/>
                                <w:sz w:val="14"/>
                              </w:rPr>
                              <w:t xml:space="preserve">   </w:t>
                            </w:r>
                            <w:r>
                              <w:rPr>
                                <w:rFonts w:ascii="Calibri" w:eastAsia="Calibri" w:hAnsi="Calibri" w:cs="Calibri"/>
                                <w:sz w:val="14"/>
                              </w:rPr>
                              <w:t>Vol</w:t>
                            </w:r>
                            <w:r>
                              <w:rPr>
                                <w:rFonts w:ascii="Calibri" w:eastAsia="Calibri" w:hAnsi="Calibri" w:cs="Calibri"/>
                                <w:spacing w:val="-9"/>
                                <w:sz w:val="14"/>
                              </w:rPr>
                              <w:t xml:space="preserve"> </w:t>
                            </w:r>
                            <w:r>
                              <w:rPr>
                                <w:rFonts w:ascii="Calibri" w:eastAsia="Calibri" w:hAnsi="Calibri" w:cs="Calibri"/>
                                <w:sz w:val="14"/>
                              </w:rPr>
                              <w:t>12</w:t>
                            </w:r>
                            <w:r>
                              <w:rPr>
                                <w:rFonts w:ascii="Calibri" w:eastAsia="Calibri" w:hAnsi="Calibri" w:cs="Calibri"/>
                                <w:spacing w:val="-9"/>
                                <w:sz w:val="14"/>
                              </w:rPr>
                              <w:t xml:space="preserve"> </w:t>
                            </w:r>
                            <w:r>
                              <w:rPr>
                                <w:rFonts w:ascii="Calibri" w:eastAsia="Calibri" w:hAnsi="Calibri" w:cs="Calibri"/>
                                <w:sz w:val="14"/>
                              </w:rPr>
                              <w:t>No</w:t>
                            </w:r>
                            <w:r>
                              <w:rPr>
                                <w:rFonts w:ascii="Calibri" w:eastAsia="Calibri" w:hAnsi="Calibri" w:cs="Calibri"/>
                                <w:spacing w:val="-9"/>
                                <w:sz w:val="14"/>
                              </w:rPr>
                              <w:t xml:space="preserve"> </w:t>
                            </w:r>
                            <w:r>
                              <w:rPr>
                                <w:rFonts w:ascii="Calibri" w:eastAsia="Calibri" w:hAnsi="Calibri" w:cs="Calibri"/>
                                <w:sz w:val="14"/>
                              </w:rPr>
                              <w:t>11</w:t>
                            </w:r>
                          </w:p>
                        </w:txbxContent>
                      </wps:txbx>
                      <wps:bodyPr horzOverflow="overflow" vert="horz" lIns="0" tIns="0" rIns="0" bIns="0" rtlCol="0">
                        <a:noAutofit/>
                      </wps:bodyPr>
                    </wps:wsp>
                    <wps:wsp>
                      <wps:cNvPr id="10117" name="Rectangle 10117"/>
                      <wps:cNvSpPr/>
                      <wps:spPr>
                        <a:xfrm>
                          <a:off x="7175025" y="1012867"/>
                          <a:ext cx="176765" cy="141885"/>
                        </a:xfrm>
                        <a:prstGeom prst="rect">
                          <a:avLst/>
                        </a:prstGeom>
                        <a:ln>
                          <a:noFill/>
                        </a:ln>
                      </wps:spPr>
                      <wps:txbx>
                        <w:txbxContent>
                          <w:p w:rsidR="00F82884" w:rsidRDefault="00646F38">
                            <w:pPr>
                              <w:spacing w:after="160" w:line="259" w:lineRule="auto"/>
                              <w:ind w:left="0" w:firstLine="0"/>
                            </w:pPr>
                            <w:r>
                              <w:rPr>
                                <w:rFonts w:ascii="Calibri" w:eastAsia="Calibri" w:hAnsi="Calibri" w:cs="Calibri"/>
                                <w:b/>
                                <w:sz w:val="14"/>
                              </w:rPr>
                              <w:fldChar w:fldCharType="begin"/>
                            </w:r>
                            <w:r>
                              <w:rPr>
                                <w:rFonts w:ascii="Calibri" w:eastAsia="Calibri" w:hAnsi="Calibri" w:cs="Calibri"/>
                                <w:b/>
                                <w:sz w:val="14"/>
                              </w:rPr>
                              <w:instrText xml:space="preserve"> PAGE   \* MERGEFORMAT </w:instrText>
                            </w:r>
                            <w:r>
                              <w:rPr>
                                <w:rFonts w:ascii="Calibri" w:eastAsia="Calibri" w:hAnsi="Calibri" w:cs="Calibri"/>
                                <w:b/>
                                <w:sz w:val="14"/>
                              </w:rPr>
                              <w:fldChar w:fldCharType="separate"/>
                            </w:r>
                            <w:r>
                              <w:rPr>
                                <w:rFonts w:ascii="Calibri" w:eastAsia="Calibri" w:hAnsi="Calibri" w:cs="Calibri"/>
                                <w:b/>
                                <w:noProof/>
                                <w:sz w:val="14"/>
                              </w:rPr>
                              <w:t>551</w:t>
                            </w:r>
                            <w:r>
                              <w:rPr>
                                <w:rFonts w:ascii="Calibri" w:eastAsia="Calibri" w:hAnsi="Calibri" w:cs="Calibri"/>
                                <w:b/>
                                <w:sz w:val="14"/>
                              </w:rPr>
                              <w:fldChar w:fldCharType="end"/>
                            </w:r>
                          </w:p>
                        </w:txbxContent>
                      </wps:txbx>
                      <wps:bodyPr horzOverflow="overflow" vert="horz" lIns="0" tIns="0" rIns="0" bIns="0" rtlCol="0">
                        <a:noAutofit/>
                      </wps:bodyPr>
                    </wps:wsp>
                    <wps:wsp>
                      <wps:cNvPr id="10113" name="Rectangle 10113"/>
                      <wps:cNvSpPr/>
                      <wps:spPr>
                        <a:xfrm rot="-5399999">
                          <a:off x="-127708" y="203013"/>
                          <a:ext cx="1047411" cy="121615"/>
                        </a:xfrm>
                        <a:prstGeom prst="rect">
                          <a:avLst/>
                        </a:prstGeom>
                        <a:ln>
                          <a:noFill/>
                        </a:ln>
                      </wps:spPr>
                      <wps:txbx>
                        <w:txbxContent>
                          <w:p w:rsidR="00F82884" w:rsidRDefault="00646F38">
                            <w:pPr>
                              <w:spacing w:after="160" w:line="259" w:lineRule="auto"/>
                              <w:ind w:left="0" w:firstLine="0"/>
                            </w:pPr>
                            <w:r>
                              <w:rPr>
                                <w:rFonts w:ascii="Calibri" w:eastAsia="Calibri" w:hAnsi="Calibri" w:cs="Calibri"/>
                                <w:sz w:val="12"/>
                              </w:rPr>
                              <w:t>©</w:t>
                            </w:r>
                            <w:r>
                              <w:rPr>
                                <w:rFonts w:ascii="Calibri" w:eastAsia="Calibri" w:hAnsi="Calibri" w:cs="Calibri"/>
                                <w:spacing w:val="-171"/>
                                <w:sz w:val="12"/>
                              </w:rPr>
                              <w:t xml:space="preserve"> </w:t>
                            </w:r>
                            <w:r>
                              <w:rPr>
                                <w:rFonts w:ascii="Calibri" w:eastAsia="Calibri" w:hAnsi="Calibri" w:cs="Calibri"/>
                                <w:sz w:val="12"/>
                              </w:rPr>
                              <w:t>2018</w:t>
                            </w:r>
                            <w:r>
                              <w:rPr>
                                <w:rFonts w:ascii="Calibri" w:eastAsia="Calibri" w:hAnsi="Calibri" w:cs="Calibri"/>
                                <w:spacing w:val="-171"/>
                                <w:sz w:val="12"/>
                              </w:rPr>
                              <w:t xml:space="preserve"> </w:t>
                            </w:r>
                            <w:r>
                              <w:rPr>
                                <w:rFonts w:ascii="Calibri" w:eastAsia="Calibri" w:hAnsi="Calibri" w:cs="Calibri"/>
                                <w:sz w:val="12"/>
                              </w:rPr>
                              <w:t>MA</w:t>
                            </w:r>
                            <w:r>
                              <w:rPr>
                                <w:rFonts w:ascii="Calibri" w:eastAsia="Calibri" w:hAnsi="Calibri" w:cs="Calibri"/>
                                <w:spacing w:val="-171"/>
                                <w:sz w:val="12"/>
                              </w:rPr>
                              <w:t xml:space="preserve"> </w:t>
                            </w:r>
                            <w:r>
                              <w:rPr>
                                <w:rFonts w:ascii="Calibri" w:eastAsia="Calibri" w:hAnsi="Calibri" w:cs="Calibri"/>
                                <w:sz w:val="12"/>
                              </w:rPr>
                              <w:t>Healthcare</w:t>
                            </w:r>
                            <w:r>
                              <w:rPr>
                                <w:rFonts w:ascii="Calibri" w:eastAsia="Calibri" w:hAnsi="Calibri" w:cs="Calibri"/>
                                <w:spacing w:val="-171"/>
                                <w:sz w:val="12"/>
                              </w:rPr>
                              <w:t xml:space="preserve"> </w:t>
                            </w:r>
                            <w:r>
                              <w:rPr>
                                <w:rFonts w:ascii="Calibri" w:eastAsia="Calibri" w:hAnsi="Calibri" w:cs="Calibri"/>
                                <w:sz w:val="12"/>
                              </w:rPr>
                              <w:t>Ltd</w:t>
                            </w:r>
                          </w:p>
                        </w:txbxContent>
                      </wps:txbx>
                      <wps:bodyPr horzOverflow="overflow" vert="horz" lIns="0" tIns="0" rIns="0" bIns="0" rtlCol="0">
                        <a:noAutofit/>
                      </wps:bodyPr>
                    </wps:wsp>
                  </wpg:wgp>
                </a:graphicData>
              </a:graphic>
            </wp:anchor>
          </w:drawing>
        </mc:Choice>
        <mc:Fallback>
          <w:pict>
            <v:group id="Group 10111" o:spid="_x0000_s1045" style="position:absolute;left:0;text-align:left;margin-left:0;margin-top:718pt;width:609.45pt;height:90.05pt;z-index:251662336;mso-position-horizontal-relative:page;mso-position-vertical-relative:page" coordsize="77400,1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">
              <v:shape id="Shape 10112" o:spid="_x0000_s1046" style="position:absolute;top:11439;width:77400;height:0;visibility:visible;mso-wrap-style:square;v-text-anchor:top" coordsize="77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c2MQA&#10;AADeAAAADwAAAGRycy9kb3ducmV2LnhtbERPTWvCQBC9F/wPyxR6q5tYKCW6ikQ00osYW/Q4ZMdk&#10;aXY2ZFdN/31XKHibx/uc2WKwrbhS741jBek4AUFcOW24VvB1WL9+gPABWWPrmBT8kofFfPQ0w0y7&#10;G+/pWoZaxBD2GSpoQugyKX3VkEU/dh1x5M6utxgi7Gupe7zFcNvKSZK8S4uGY0ODHeUNVT/lxSrY&#10;7M3qLd915+JoTtvvzxUXeVko9fI8LKcgAg3hIf53b3Wcn6TpBO7vxBv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onNjEAAAA3gAAAA8AAAAAAAAAAAAAAAAAmAIAAGRycy9k&#10;b3ducmV2LnhtbFBLBQYAAAAABAAEAPUAAACJAwAAAAA=&#10;" path="m7740002,l,e" filled="f" strokeweight=".1pt">
                <v:stroke miterlimit="1" joinstyle="miter"/>
                <v:path arrowok="t" textboxrect="0,0,7740002,0"/>
              </v:shape>
              <v:shape id="Shape 10114" o:spid="_x0000_s1047" style="position:absolute;top:9819;width:77400;height:0;visibility:visible;mso-wrap-style:square;v-text-anchor:top" coordsize="77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hN8UA&#10;AADeAAAADwAAAGRycy9kb3ducmV2LnhtbERPTWvCQBC9C/6HZYTedBNbSomuUiI20ouYVvQ4ZMdk&#10;aXY2ZLea/vuuUOhtHu9zluvBtuJKvTeOFaSzBARx5bThWsHnx3b6AsIHZI2tY1LwQx7Wq/FoiZl2&#10;Nz7QtQy1iCHsM1TQhNBlUvqqIYt+5jriyF1cbzFE2NdS93iL4baV8yR5lhYNx4YGO8obqr7Kb6vg&#10;7WA2j/m+uxQnc94d3zdc5GWh1MNkeF2ACDSEf/Gfe6fj/CRNn+D+Tr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DaE3xQAAAN4AAAAPAAAAAAAAAAAAAAAAAJgCAABkcnMv&#10;ZG93bnJldi54bWxQSwUGAAAAAAQABAD1AAAAigMAAAAA&#10;" path="m7740002,l,e" filled="f" strokeweight=".1pt">
                <v:stroke miterlimit="1" joinstyle="miter"/>
                <v:path arrowok="t" textboxrect="0,0,7740002,0"/>
              </v:shape>
              <v:rect id="Rectangle 10115" o:spid="_x0000_s1048" style="position:absolute;left:4680;top:10128;width:21144;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aC9cQA&#10;AADeAAAADwAAAGRycy9kb3ducmV2LnhtbERPS4vCMBC+C/sfwix407SCotUosip69LHg7m1oxrZs&#10;MylNtNVfbwRhb/PxPWe2aE0pblS7wrKCuB+BIE6tLjhT8H3a9MYgnEfWWFomBXdysJh/dGaYaNvw&#10;gW5Hn4kQwi5BBbn3VSKlS3My6Pq2Ig7cxdYGfYB1JnWNTQg3pRxE0UgaLDg05FjRV07p3/FqFGzH&#10;1fJnZx9NVq5/t+f9ebI6TbxS3c92OQXhqfX/4rd7p8P8KI6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mgvXEAAAA3gAAAA8AAAAAAAAAAAAAAAAAmAIAAGRycy9k&#10;b3ducmV2LnhtbFBLBQYAAAAABAAEAPUAAACJAwAAAAA=&#10;" filled="f" stroked="f">
                <v:textbox inset="0,0,0,0">
                  <w:txbxContent>
                    <w:p w:rsidR="00F82884" w:rsidRDefault="00646F38">
                      <w:pPr>
                        <w:spacing w:after="160" w:line="259" w:lineRule="auto"/>
                        <w:ind w:left="0" w:firstLine="0"/>
                      </w:pPr>
                      <w:r>
                        <w:rPr>
                          <w:rFonts w:ascii="Calibri" w:eastAsia="Calibri" w:hAnsi="Calibri" w:cs="Calibri"/>
                          <w:b/>
                          <w:sz w:val="14"/>
                        </w:rPr>
                        <w:t>British</w:t>
                      </w:r>
                      <w:r>
                        <w:rPr>
                          <w:rFonts w:ascii="Calibri" w:eastAsia="Calibri" w:hAnsi="Calibri" w:cs="Calibri"/>
                          <w:b/>
                          <w:spacing w:val="-11"/>
                          <w:sz w:val="14"/>
                        </w:rPr>
                        <w:t xml:space="preserve"> </w:t>
                      </w:r>
                      <w:r>
                        <w:rPr>
                          <w:rFonts w:ascii="Calibri" w:eastAsia="Calibri" w:hAnsi="Calibri" w:cs="Calibri"/>
                          <w:b/>
                          <w:sz w:val="14"/>
                        </w:rPr>
                        <w:t>Journal</w:t>
                      </w:r>
                      <w:r>
                        <w:rPr>
                          <w:rFonts w:ascii="Calibri" w:eastAsia="Calibri" w:hAnsi="Calibri" w:cs="Calibri"/>
                          <w:b/>
                          <w:spacing w:val="-11"/>
                          <w:sz w:val="14"/>
                        </w:rPr>
                        <w:t xml:space="preserve"> </w:t>
                      </w:r>
                      <w:r>
                        <w:rPr>
                          <w:rFonts w:ascii="Calibri" w:eastAsia="Calibri" w:hAnsi="Calibri" w:cs="Calibri"/>
                          <w:b/>
                          <w:sz w:val="14"/>
                        </w:rPr>
                        <w:t>of</w:t>
                      </w:r>
                      <w:r>
                        <w:rPr>
                          <w:rFonts w:ascii="Calibri" w:eastAsia="Calibri" w:hAnsi="Calibri" w:cs="Calibri"/>
                          <w:b/>
                          <w:spacing w:val="-11"/>
                          <w:sz w:val="14"/>
                        </w:rPr>
                        <w:t xml:space="preserve"> </w:t>
                      </w:r>
                      <w:r>
                        <w:rPr>
                          <w:rFonts w:ascii="Calibri" w:eastAsia="Calibri" w:hAnsi="Calibri" w:cs="Calibri"/>
                          <w:b/>
                          <w:sz w:val="14"/>
                        </w:rPr>
                        <w:t>Healthcare</w:t>
                      </w:r>
                      <w:r>
                        <w:rPr>
                          <w:rFonts w:ascii="Calibri" w:eastAsia="Calibri" w:hAnsi="Calibri" w:cs="Calibri"/>
                          <w:b/>
                          <w:spacing w:val="-11"/>
                          <w:sz w:val="14"/>
                        </w:rPr>
                        <w:t xml:space="preserve"> </w:t>
                      </w:r>
                      <w:r>
                        <w:rPr>
                          <w:rFonts w:ascii="Calibri" w:eastAsia="Calibri" w:hAnsi="Calibri" w:cs="Calibri"/>
                          <w:b/>
                          <w:sz w:val="14"/>
                        </w:rPr>
                        <w:t>Assistants</w:t>
                      </w:r>
                      <w:r>
                        <w:rPr>
                          <w:rFonts w:ascii="Calibri" w:eastAsia="Calibri" w:hAnsi="Calibri" w:cs="Calibri"/>
                          <w:b/>
                          <w:spacing w:val="-11"/>
                          <w:sz w:val="14"/>
                        </w:rPr>
                        <w:t xml:space="preserve">   </w:t>
                      </w:r>
                      <w:r>
                        <w:rPr>
                          <w:rFonts w:ascii="Calibri" w:eastAsia="Calibri" w:hAnsi="Calibri" w:cs="Calibri"/>
                          <w:b/>
                          <w:spacing w:val="-8"/>
                          <w:sz w:val="14"/>
                        </w:rPr>
                        <w:t xml:space="preserve"> </w:t>
                      </w:r>
                    </w:p>
                  </w:txbxContent>
                </v:textbox>
              </v:rect>
              <v:rect id="Rectangle 10116" o:spid="_x0000_s1049" style="position:absolute;left:20558;top:10128;width:12810;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cgsQA&#10;AADeAAAADwAAAGRycy9kb3ducmV2LnhtbERPS4vCMBC+L+x/CLPgbU3rQbQaRXYVPfpY6HobmrEt&#10;NpPSRFv99UYQvM3H95zpvDOVuFLjSssK4n4EgjizuuRcwd9h9T0C4TyyxsoyKbiRg/ns82OKibYt&#10;7+i697kIIewSVFB4XydSuqwgg65va+LAnWxj0AfY5FI32IZwU8lBFA2lwZJDQ4E1/RSUnfcXo2A9&#10;qhf/G3tv82p5XKfbdPx7GHulel/dYgLCU+ff4pd7o8P8KI6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0HILEAAAA3gAAAA8AAAAAAAAAAAAAAAAAmAIAAGRycy9k&#10;b3ducmV2LnhtbFBLBQYAAAAABAAEAPUAAACJAwAAAAA=&#10;" filled="f" stroked="f">
                <v:textbox inset="0,0,0,0">
                  <w:txbxContent>
                    <w:p w:rsidR="00F82884" w:rsidRDefault="00646F38">
                      <w:pPr>
                        <w:spacing w:after="160" w:line="259" w:lineRule="auto"/>
                        <w:ind w:left="0" w:firstLine="0"/>
                      </w:pPr>
                      <w:r>
                        <w:rPr>
                          <w:rFonts w:ascii="Calibri" w:eastAsia="Calibri" w:hAnsi="Calibri" w:cs="Calibri"/>
                          <w:sz w:val="14"/>
                        </w:rPr>
                        <w:t>November</w:t>
                      </w:r>
                      <w:r>
                        <w:rPr>
                          <w:rFonts w:ascii="Calibri" w:eastAsia="Calibri" w:hAnsi="Calibri" w:cs="Calibri"/>
                          <w:spacing w:val="-9"/>
                          <w:sz w:val="14"/>
                        </w:rPr>
                        <w:t xml:space="preserve"> </w:t>
                      </w:r>
                      <w:r>
                        <w:rPr>
                          <w:rFonts w:ascii="Calibri" w:eastAsia="Calibri" w:hAnsi="Calibri" w:cs="Calibri"/>
                          <w:sz w:val="14"/>
                        </w:rPr>
                        <w:t>2018</w:t>
                      </w:r>
                      <w:r>
                        <w:rPr>
                          <w:rFonts w:ascii="Calibri" w:eastAsia="Calibri" w:hAnsi="Calibri" w:cs="Calibri"/>
                          <w:spacing w:val="-9"/>
                          <w:sz w:val="14"/>
                        </w:rPr>
                        <w:t xml:space="preserve">   </w:t>
                      </w:r>
                      <w:r>
                        <w:rPr>
                          <w:rFonts w:ascii="Calibri" w:eastAsia="Calibri" w:hAnsi="Calibri" w:cs="Calibri"/>
                          <w:sz w:val="14"/>
                        </w:rPr>
                        <w:t>Vol</w:t>
                      </w:r>
                      <w:r>
                        <w:rPr>
                          <w:rFonts w:ascii="Calibri" w:eastAsia="Calibri" w:hAnsi="Calibri" w:cs="Calibri"/>
                          <w:spacing w:val="-9"/>
                          <w:sz w:val="14"/>
                        </w:rPr>
                        <w:t xml:space="preserve"> </w:t>
                      </w:r>
                      <w:r>
                        <w:rPr>
                          <w:rFonts w:ascii="Calibri" w:eastAsia="Calibri" w:hAnsi="Calibri" w:cs="Calibri"/>
                          <w:sz w:val="14"/>
                        </w:rPr>
                        <w:t>12</w:t>
                      </w:r>
                      <w:r>
                        <w:rPr>
                          <w:rFonts w:ascii="Calibri" w:eastAsia="Calibri" w:hAnsi="Calibri" w:cs="Calibri"/>
                          <w:spacing w:val="-9"/>
                          <w:sz w:val="14"/>
                        </w:rPr>
                        <w:t xml:space="preserve"> </w:t>
                      </w:r>
                      <w:r>
                        <w:rPr>
                          <w:rFonts w:ascii="Calibri" w:eastAsia="Calibri" w:hAnsi="Calibri" w:cs="Calibri"/>
                          <w:sz w:val="14"/>
                        </w:rPr>
                        <w:t>No</w:t>
                      </w:r>
                      <w:r>
                        <w:rPr>
                          <w:rFonts w:ascii="Calibri" w:eastAsia="Calibri" w:hAnsi="Calibri" w:cs="Calibri"/>
                          <w:spacing w:val="-9"/>
                          <w:sz w:val="14"/>
                        </w:rPr>
                        <w:t xml:space="preserve"> </w:t>
                      </w:r>
                      <w:r>
                        <w:rPr>
                          <w:rFonts w:ascii="Calibri" w:eastAsia="Calibri" w:hAnsi="Calibri" w:cs="Calibri"/>
                          <w:sz w:val="14"/>
                        </w:rPr>
                        <w:t>11</w:t>
                      </w:r>
                    </w:p>
                  </w:txbxContent>
                </v:textbox>
              </v:rect>
              <v:rect id="Rectangle 10117" o:spid="_x0000_s1050" style="position:absolute;left:71750;top:10128;width:1767;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5GcQA&#10;AADeAAAADwAAAGRycy9kb3ducmV2LnhtbERPS4vCMBC+C/sfwix407QefFSjyKro0ceCu7ehGduy&#10;zaQ00VZ/vRGEvc3H95zZojWluFHtCssK4n4Egji1uuBMwfdp0xuDcB5ZY2mZFNzJwWL+0Zlhom3D&#10;B7odfSZCCLsEFeTeV4mULs3JoOvbijhwF1sb9AHWmdQ1NiHclHIQRUNpsODQkGNFXzmlf8erUbAd&#10;V8ufnX00Wbn+3Z7358nqNPFKdT/b5RSEp9b/i9/unQ7zozge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4uRnEAAAA3gAAAA8AAAAAAAAAAAAAAAAAmAIAAGRycy9k&#10;b3ducmV2LnhtbFBLBQYAAAAABAAEAPUAAACJAwAAAAA=&#10;" filled="f" stroked="f">
                <v:textbox inset="0,0,0,0">
                  <w:txbxContent>
                    <w:p w:rsidR="00F82884" w:rsidRDefault="00646F38">
                      <w:pPr>
                        <w:spacing w:after="160" w:line="259" w:lineRule="auto"/>
                        <w:ind w:left="0" w:firstLine="0"/>
                      </w:pPr>
                      <w:r>
                        <w:rPr>
                          <w:rFonts w:ascii="Calibri" w:eastAsia="Calibri" w:hAnsi="Calibri" w:cs="Calibri"/>
                          <w:b/>
                          <w:sz w:val="14"/>
                        </w:rPr>
                        <w:fldChar w:fldCharType="begin"/>
                      </w:r>
                      <w:r>
                        <w:rPr>
                          <w:rFonts w:ascii="Calibri" w:eastAsia="Calibri" w:hAnsi="Calibri" w:cs="Calibri"/>
                          <w:b/>
                          <w:sz w:val="14"/>
                        </w:rPr>
                        <w:instrText xml:space="preserve"> PAGE   \* MERGEFORMAT </w:instrText>
                      </w:r>
                      <w:r>
                        <w:rPr>
                          <w:rFonts w:ascii="Calibri" w:eastAsia="Calibri" w:hAnsi="Calibri" w:cs="Calibri"/>
                          <w:b/>
                          <w:sz w:val="14"/>
                        </w:rPr>
                        <w:fldChar w:fldCharType="separate"/>
                      </w:r>
                      <w:r>
                        <w:rPr>
                          <w:rFonts w:ascii="Calibri" w:eastAsia="Calibri" w:hAnsi="Calibri" w:cs="Calibri"/>
                          <w:b/>
                          <w:noProof/>
                          <w:sz w:val="14"/>
                        </w:rPr>
                        <w:t>551</w:t>
                      </w:r>
                      <w:r>
                        <w:rPr>
                          <w:rFonts w:ascii="Calibri" w:eastAsia="Calibri" w:hAnsi="Calibri" w:cs="Calibri"/>
                          <w:b/>
                          <w:sz w:val="14"/>
                        </w:rPr>
                        <w:fldChar w:fldCharType="end"/>
                      </w:r>
                    </w:p>
                  </w:txbxContent>
                </v:textbox>
              </v:rect>
              <v:rect id="Rectangle 10113" o:spid="_x0000_s1051" style="position:absolute;left:-1277;top:2030;width:10473;height:1217;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v928QA&#10;AADeAAAADwAAAGRycy9kb3ducmV2LnhtbERPS2vCQBC+F/wPywje6ia1VImuIgVJLxXqC49jdvLA&#10;7GzMrpr+e1co9DYf33Nmi87U4katqywriIcRCOLM6ooLBbvt6nUCwnlkjbVlUvBLDhbz3ssME23v&#10;/EO3jS9ECGGXoILS+yaR0mUlGXRD2xAHLretQR9gW0jd4j2Em1q+RdGHNFhxaCixoc+SsvPmahTs&#10;4+31kLr1iY/5Zfz+7dN1XqRKDfrdcgrCU+f/xX/uLx3mR3E8guc74QY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b/dvEAAAA3gAAAA8AAAAAAAAAAAAAAAAAmAIAAGRycy9k&#10;b3ducmV2LnhtbFBLBQYAAAAABAAEAPUAAACJAwAAAAA=&#10;" filled="f" stroked="f">
                <v:textbox inset="0,0,0,0">
                  <w:txbxContent>
                    <w:p w:rsidR="00F82884" w:rsidRDefault="00646F38">
                      <w:pPr>
                        <w:spacing w:after="160" w:line="259" w:lineRule="auto"/>
                        <w:ind w:left="0" w:firstLine="0"/>
                      </w:pPr>
                      <w:r>
                        <w:rPr>
                          <w:rFonts w:ascii="Calibri" w:eastAsia="Calibri" w:hAnsi="Calibri" w:cs="Calibri"/>
                          <w:sz w:val="12"/>
                        </w:rPr>
                        <w:t>©</w:t>
                      </w:r>
                      <w:r>
                        <w:rPr>
                          <w:rFonts w:ascii="Calibri" w:eastAsia="Calibri" w:hAnsi="Calibri" w:cs="Calibri"/>
                          <w:spacing w:val="-171"/>
                          <w:sz w:val="12"/>
                        </w:rPr>
                        <w:t xml:space="preserve"> </w:t>
                      </w:r>
                      <w:r>
                        <w:rPr>
                          <w:rFonts w:ascii="Calibri" w:eastAsia="Calibri" w:hAnsi="Calibri" w:cs="Calibri"/>
                          <w:sz w:val="12"/>
                        </w:rPr>
                        <w:t>2018</w:t>
                      </w:r>
                      <w:r>
                        <w:rPr>
                          <w:rFonts w:ascii="Calibri" w:eastAsia="Calibri" w:hAnsi="Calibri" w:cs="Calibri"/>
                          <w:spacing w:val="-171"/>
                          <w:sz w:val="12"/>
                        </w:rPr>
                        <w:t xml:space="preserve"> </w:t>
                      </w:r>
                      <w:r>
                        <w:rPr>
                          <w:rFonts w:ascii="Calibri" w:eastAsia="Calibri" w:hAnsi="Calibri" w:cs="Calibri"/>
                          <w:sz w:val="12"/>
                        </w:rPr>
                        <w:t>MA</w:t>
                      </w:r>
                      <w:r>
                        <w:rPr>
                          <w:rFonts w:ascii="Calibri" w:eastAsia="Calibri" w:hAnsi="Calibri" w:cs="Calibri"/>
                          <w:spacing w:val="-171"/>
                          <w:sz w:val="12"/>
                        </w:rPr>
                        <w:t xml:space="preserve"> </w:t>
                      </w:r>
                      <w:r>
                        <w:rPr>
                          <w:rFonts w:ascii="Calibri" w:eastAsia="Calibri" w:hAnsi="Calibri" w:cs="Calibri"/>
                          <w:sz w:val="12"/>
                        </w:rPr>
                        <w:t>Healthcare</w:t>
                      </w:r>
                      <w:r>
                        <w:rPr>
                          <w:rFonts w:ascii="Calibri" w:eastAsia="Calibri" w:hAnsi="Calibri" w:cs="Calibri"/>
                          <w:spacing w:val="-171"/>
                          <w:sz w:val="12"/>
                        </w:rPr>
                        <w:t xml:space="preserve"> </w:t>
                      </w:r>
                      <w:r>
                        <w:rPr>
                          <w:rFonts w:ascii="Calibri" w:eastAsia="Calibri" w:hAnsi="Calibri" w:cs="Calibri"/>
                          <w:sz w:val="12"/>
                        </w:rPr>
                        <w:t>Ltd</w:t>
                      </w:r>
                    </w:p>
                  </w:txbxContent>
                </v:textbox>
              </v:rect>
              <w10:wrap type="square" anchorx="page" anchory="page"/>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84" w:rsidRDefault="00646F38">
    <w:pPr>
      <w:spacing w:after="0" w:line="259" w:lineRule="auto"/>
      <w:ind w:left="-680" w:right="11439"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9118479</wp:posOffset>
              </wp:positionV>
              <wp:extent cx="7740002" cy="1143933"/>
              <wp:effectExtent l="0" t="0" r="0" b="0"/>
              <wp:wrapSquare wrapText="bothSides"/>
              <wp:docPr id="10088" name="Group 10088"/>
              <wp:cNvGraphicFramePr/>
              <a:graphic xmlns:a="http://schemas.openxmlformats.org/drawingml/2006/main">
                <a:graphicData uri="http://schemas.microsoft.com/office/word/2010/wordprocessingGroup">
                  <wpg:wgp>
                    <wpg:cNvGrpSpPr/>
                    <wpg:grpSpPr>
                      <a:xfrm>
                        <a:off x="0" y="0"/>
                        <a:ext cx="7740002" cy="1143933"/>
                        <a:chOff x="0" y="0"/>
                        <a:chExt cx="7740002" cy="1143933"/>
                      </a:xfrm>
                    </wpg:grpSpPr>
                    <wps:wsp>
                      <wps:cNvPr id="10089" name="Shape 10089"/>
                      <wps:cNvSpPr/>
                      <wps:spPr>
                        <a:xfrm>
                          <a:off x="0" y="1143933"/>
                          <a:ext cx="7740002" cy="0"/>
                        </a:xfrm>
                        <a:custGeom>
                          <a:avLst/>
                          <a:gdLst/>
                          <a:ahLst/>
                          <a:cxnLst/>
                          <a:rect l="0" t="0" r="0" b="0"/>
                          <a:pathLst>
                            <a:path w="7740002">
                              <a:moveTo>
                                <a:pt x="7740002" y="0"/>
                              </a:moveTo>
                              <a:lnTo>
                                <a:pt x="0" y="0"/>
                              </a:lnTo>
                            </a:path>
                          </a:pathLst>
                        </a:custGeom>
                        <a:ln w="1270" cap="flat">
                          <a:miter lim="100000"/>
                        </a:ln>
                      </wps:spPr>
                      <wps:style>
                        <a:lnRef idx="1">
                          <a:srgbClr val="000000"/>
                        </a:lnRef>
                        <a:fillRef idx="0">
                          <a:srgbClr val="000000">
                            <a:alpha val="0"/>
                          </a:srgbClr>
                        </a:fillRef>
                        <a:effectRef idx="0">
                          <a:scrgbClr r="0" g="0" b="0"/>
                        </a:effectRef>
                        <a:fontRef idx="none"/>
                      </wps:style>
                      <wps:bodyPr/>
                    </wps:wsp>
                    <wps:wsp>
                      <wps:cNvPr id="10091" name="Shape 10091"/>
                      <wps:cNvSpPr/>
                      <wps:spPr>
                        <a:xfrm>
                          <a:off x="0" y="981932"/>
                          <a:ext cx="7740002" cy="0"/>
                        </a:xfrm>
                        <a:custGeom>
                          <a:avLst/>
                          <a:gdLst/>
                          <a:ahLst/>
                          <a:cxnLst/>
                          <a:rect l="0" t="0" r="0" b="0"/>
                          <a:pathLst>
                            <a:path w="7740002">
                              <a:moveTo>
                                <a:pt x="7740002" y="0"/>
                              </a:moveTo>
                              <a:lnTo>
                                <a:pt x="0" y="0"/>
                              </a:lnTo>
                            </a:path>
                          </a:pathLst>
                        </a:custGeom>
                        <a:ln w="1270" cap="flat">
                          <a:miter lim="100000"/>
                        </a:ln>
                      </wps:spPr>
                      <wps:style>
                        <a:lnRef idx="1">
                          <a:srgbClr val="000000"/>
                        </a:lnRef>
                        <a:fillRef idx="0">
                          <a:srgbClr val="000000">
                            <a:alpha val="0"/>
                          </a:srgbClr>
                        </a:fillRef>
                        <a:effectRef idx="0">
                          <a:scrgbClr r="0" g="0" b="0"/>
                        </a:effectRef>
                        <a:fontRef idx="none"/>
                      </wps:style>
                      <wps:bodyPr/>
                    </wps:wsp>
                    <wps:wsp>
                      <wps:cNvPr id="10093" name="Rectangle 10093"/>
                      <wps:cNvSpPr/>
                      <wps:spPr>
                        <a:xfrm>
                          <a:off x="4718200" y="1012867"/>
                          <a:ext cx="1281062" cy="141885"/>
                        </a:xfrm>
                        <a:prstGeom prst="rect">
                          <a:avLst/>
                        </a:prstGeom>
                        <a:ln>
                          <a:noFill/>
                        </a:ln>
                      </wps:spPr>
                      <wps:txbx>
                        <w:txbxContent>
                          <w:p w:rsidR="00F82884" w:rsidRDefault="00646F38">
                            <w:pPr>
                              <w:spacing w:after="160" w:line="259" w:lineRule="auto"/>
                              <w:ind w:left="0" w:firstLine="0"/>
                            </w:pPr>
                            <w:r>
                              <w:rPr>
                                <w:rFonts w:ascii="Calibri" w:eastAsia="Calibri" w:hAnsi="Calibri" w:cs="Calibri"/>
                                <w:sz w:val="14"/>
                              </w:rPr>
                              <w:t>November</w:t>
                            </w:r>
                            <w:r>
                              <w:rPr>
                                <w:rFonts w:ascii="Calibri" w:eastAsia="Calibri" w:hAnsi="Calibri" w:cs="Calibri"/>
                                <w:spacing w:val="-9"/>
                                <w:sz w:val="14"/>
                              </w:rPr>
                              <w:t xml:space="preserve"> </w:t>
                            </w:r>
                            <w:r>
                              <w:rPr>
                                <w:rFonts w:ascii="Calibri" w:eastAsia="Calibri" w:hAnsi="Calibri" w:cs="Calibri"/>
                                <w:sz w:val="14"/>
                              </w:rPr>
                              <w:t>2018</w:t>
                            </w:r>
                            <w:r>
                              <w:rPr>
                                <w:rFonts w:ascii="Calibri" w:eastAsia="Calibri" w:hAnsi="Calibri" w:cs="Calibri"/>
                                <w:spacing w:val="-9"/>
                                <w:sz w:val="14"/>
                              </w:rPr>
                              <w:t xml:space="preserve">   </w:t>
                            </w:r>
                            <w:r>
                              <w:rPr>
                                <w:rFonts w:ascii="Calibri" w:eastAsia="Calibri" w:hAnsi="Calibri" w:cs="Calibri"/>
                                <w:sz w:val="14"/>
                              </w:rPr>
                              <w:t>Vol</w:t>
                            </w:r>
                            <w:r>
                              <w:rPr>
                                <w:rFonts w:ascii="Calibri" w:eastAsia="Calibri" w:hAnsi="Calibri" w:cs="Calibri"/>
                                <w:spacing w:val="-9"/>
                                <w:sz w:val="14"/>
                              </w:rPr>
                              <w:t xml:space="preserve"> </w:t>
                            </w:r>
                            <w:r>
                              <w:rPr>
                                <w:rFonts w:ascii="Calibri" w:eastAsia="Calibri" w:hAnsi="Calibri" w:cs="Calibri"/>
                                <w:sz w:val="14"/>
                              </w:rPr>
                              <w:t>12</w:t>
                            </w:r>
                            <w:r>
                              <w:rPr>
                                <w:rFonts w:ascii="Calibri" w:eastAsia="Calibri" w:hAnsi="Calibri" w:cs="Calibri"/>
                                <w:spacing w:val="-9"/>
                                <w:sz w:val="14"/>
                              </w:rPr>
                              <w:t xml:space="preserve"> </w:t>
                            </w:r>
                            <w:r>
                              <w:rPr>
                                <w:rFonts w:ascii="Calibri" w:eastAsia="Calibri" w:hAnsi="Calibri" w:cs="Calibri"/>
                                <w:sz w:val="14"/>
                              </w:rPr>
                              <w:t>No</w:t>
                            </w:r>
                            <w:r>
                              <w:rPr>
                                <w:rFonts w:ascii="Calibri" w:eastAsia="Calibri" w:hAnsi="Calibri" w:cs="Calibri"/>
                                <w:spacing w:val="-9"/>
                                <w:sz w:val="14"/>
                              </w:rPr>
                              <w:t xml:space="preserve"> </w:t>
                            </w:r>
                            <w:r>
                              <w:rPr>
                                <w:rFonts w:ascii="Calibri" w:eastAsia="Calibri" w:hAnsi="Calibri" w:cs="Calibri"/>
                                <w:sz w:val="14"/>
                              </w:rPr>
                              <w:t>11</w:t>
                            </w:r>
                          </w:p>
                        </w:txbxContent>
                      </wps:txbx>
                      <wps:bodyPr horzOverflow="overflow" vert="horz" lIns="0" tIns="0" rIns="0" bIns="0" rtlCol="0">
                        <a:noAutofit/>
                      </wps:bodyPr>
                    </wps:wsp>
                    <wps:wsp>
                      <wps:cNvPr id="10094" name="Rectangle 10094"/>
                      <wps:cNvSpPr/>
                      <wps:spPr>
                        <a:xfrm>
                          <a:off x="5681760" y="1012867"/>
                          <a:ext cx="2111476" cy="141885"/>
                        </a:xfrm>
                        <a:prstGeom prst="rect">
                          <a:avLst/>
                        </a:prstGeom>
                        <a:ln>
                          <a:noFill/>
                        </a:ln>
                      </wps:spPr>
                      <wps:txbx>
                        <w:txbxContent>
                          <w:p w:rsidR="00F82884" w:rsidRDefault="00646F38">
                            <w:pPr>
                              <w:spacing w:after="160" w:line="259" w:lineRule="auto"/>
                              <w:ind w:left="0" w:firstLine="0"/>
                            </w:pPr>
                            <w:r>
                              <w:rPr>
                                <w:rFonts w:ascii="Calibri" w:eastAsia="Calibri" w:hAnsi="Calibri" w:cs="Calibri"/>
                                <w:b/>
                                <w:spacing w:val="-11"/>
                                <w:sz w:val="14"/>
                              </w:rPr>
                              <w:t xml:space="preserve">    </w:t>
                            </w:r>
                            <w:r>
                              <w:rPr>
                                <w:rFonts w:ascii="Calibri" w:eastAsia="Calibri" w:hAnsi="Calibri" w:cs="Calibri"/>
                                <w:b/>
                                <w:sz w:val="14"/>
                              </w:rPr>
                              <w:t>British</w:t>
                            </w:r>
                            <w:r>
                              <w:rPr>
                                <w:rFonts w:ascii="Calibri" w:eastAsia="Calibri" w:hAnsi="Calibri" w:cs="Calibri"/>
                                <w:b/>
                                <w:spacing w:val="-11"/>
                                <w:sz w:val="14"/>
                              </w:rPr>
                              <w:t xml:space="preserve"> </w:t>
                            </w:r>
                            <w:r>
                              <w:rPr>
                                <w:rFonts w:ascii="Calibri" w:eastAsia="Calibri" w:hAnsi="Calibri" w:cs="Calibri"/>
                                <w:b/>
                                <w:sz w:val="14"/>
                              </w:rPr>
                              <w:t>Journal</w:t>
                            </w:r>
                            <w:r>
                              <w:rPr>
                                <w:rFonts w:ascii="Calibri" w:eastAsia="Calibri" w:hAnsi="Calibri" w:cs="Calibri"/>
                                <w:b/>
                                <w:spacing w:val="-11"/>
                                <w:sz w:val="14"/>
                              </w:rPr>
                              <w:t xml:space="preserve"> </w:t>
                            </w:r>
                            <w:r>
                              <w:rPr>
                                <w:rFonts w:ascii="Calibri" w:eastAsia="Calibri" w:hAnsi="Calibri" w:cs="Calibri"/>
                                <w:b/>
                                <w:sz w:val="14"/>
                              </w:rPr>
                              <w:t>of</w:t>
                            </w:r>
                            <w:r>
                              <w:rPr>
                                <w:rFonts w:ascii="Calibri" w:eastAsia="Calibri" w:hAnsi="Calibri" w:cs="Calibri"/>
                                <w:b/>
                                <w:spacing w:val="-11"/>
                                <w:sz w:val="14"/>
                              </w:rPr>
                              <w:t xml:space="preserve"> </w:t>
                            </w:r>
                            <w:r>
                              <w:rPr>
                                <w:rFonts w:ascii="Calibri" w:eastAsia="Calibri" w:hAnsi="Calibri" w:cs="Calibri"/>
                                <w:b/>
                                <w:sz w:val="14"/>
                              </w:rPr>
                              <w:t>Healthcare</w:t>
                            </w:r>
                            <w:r>
                              <w:rPr>
                                <w:rFonts w:ascii="Calibri" w:eastAsia="Calibri" w:hAnsi="Calibri" w:cs="Calibri"/>
                                <w:b/>
                                <w:spacing w:val="-11"/>
                                <w:sz w:val="14"/>
                              </w:rPr>
                              <w:t xml:space="preserve"> </w:t>
                            </w:r>
                            <w:r>
                              <w:rPr>
                                <w:rFonts w:ascii="Calibri" w:eastAsia="Calibri" w:hAnsi="Calibri" w:cs="Calibri"/>
                                <w:b/>
                                <w:sz w:val="14"/>
                              </w:rPr>
                              <w:t>Assistants</w:t>
                            </w:r>
                          </w:p>
                        </w:txbxContent>
                      </wps:txbx>
                      <wps:bodyPr horzOverflow="overflow" vert="horz" lIns="0" tIns="0" rIns="0" bIns="0" rtlCol="0">
                        <a:noAutofit/>
                      </wps:bodyPr>
                    </wps:wsp>
                    <wps:wsp>
                      <wps:cNvPr id="10092" name="Rectangle 10092"/>
                      <wps:cNvSpPr/>
                      <wps:spPr>
                        <a:xfrm>
                          <a:off x="431999" y="1012504"/>
                          <a:ext cx="210344" cy="141884"/>
                        </a:xfrm>
                        <a:prstGeom prst="rect">
                          <a:avLst/>
                        </a:prstGeom>
                        <a:ln>
                          <a:noFill/>
                        </a:ln>
                      </wps:spPr>
                      <wps:txbx>
                        <w:txbxContent>
                          <w:p w:rsidR="00F82884" w:rsidRDefault="00646F38">
                            <w:pPr>
                              <w:spacing w:after="160" w:line="259" w:lineRule="auto"/>
                              <w:ind w:left="0" w:firstLine="0"/>
                            </w:pPr>
                            <w:r>
                              <w:rPr>
                                <w:rFonts w:ascii="Calibri" w:eastAsia="Calibri" w:hAnsi="Calibri" w:cs="Calibri"/>
                                <w:b/>
                                <w:sz w:val="14"/>
                              </w:rPr>
                              <w:fldChar w:fldCharType="begin"/>
                            </w:r>
                            <w:r>
                              <w:rPr>
                                <w:rFonts w:ascii="Calibri" w:eastAsia="Calibri" w:hAnsi="Calibri" w:cs="Calibri"/>
                                <w:b/>
                                <w:sz w:val="14"/>
                              </w:rPr>
                              <w:instrText xml:space="preserve"> PAGE   \* MERGEFORMAT </w:instrText>
                            </w:r>
                            <w:r>
                              <w:rPr>
                                <w:rFonts w:ascii="Calibri" w:eastAsia="Calibri" w:hAnsi="Calibri" w:cs="Calibri"/>
                                <w:b/>
                                <w:sz w:val="14"/>
                              </w:rPr>
                              <w:fldChar w:fldCharType="separate"/>
                            </w:r>
                            <w:r>
                              <w:rPr>
                                <w:rFonts w:ascii="Calibri" w:eastAsia="Calibri" w:hAnsi="Calibri" w:cs="Calibri"/>
                                <w:b/>
                                <w:sz w:val="14"/>
                              </w:rPr>
                              <w:t>550</w:t>
                            </w:r>
                            <w:r>
                              <w:rPr>
                                <w:rFonts w:ascii="Calibri" w:eastAsia="Calibri" w:hAnsi="Calibri" w:cs="Calibri"/>
                                <w:b/>
                                <w:sz w:val="14"/>
                              </w:rPr>
                              <w:fldChar w:fldCharType="end"/>
                            </w:r>
                          </w:p>
                        </w:txbxContent>
                      </wps:txbx>
                      <wps:bodyPr horzOverflow="overflow" vert="horz" lIns="0" tIns="0" rIns="0" bIns="0" rtlCol="0">
                        <a:noAutofit/>
                      </wps:bodyPr>
                    </wps:wsp>
                    <wps:wsp>
                      <wps:cNvPr id="10090" name="Rectangle 10090"/>
                      <wps:cNvSpPr/>
                      <wps:spPr>
                        <a:xfrm rot="-5399999">
                          <a:off x="6856569" y="203013"/>
                          <a:ext cx="1047411" cy="121615"/>
                        </a:xfrm>
                        <a:prstGeom prst="rect">
                          <a:avLst/>
                        </a:prstGeom>
                        <a:ln>
                          <a:noFill/>
                        </a:ln>
                      </wps:spPr>
                      <wps:txbx>
                        <w:txbxContent>
                          <w:p w:rsidR="00F82884" w:rsidRDefault="00646F38">
                            <w:pPr>
                              <w:spacing w:after="160" w:line="259" w:lineRule="auto"/>
                              <w:ind w:left="0" w:firstLine="0"/>
                            </w:pPr>
                            <w:r>
                              <w:rPr>
                                <w:rFonts w:ascii="Calibri" w:eastAsia="Calibri" w:hAnsi="Calibri" w:cs="Calibri"/>
                                <w:sz w:val="12"/>
                              </w:rPr>
                              <w:t>©</w:t>
                            </w:r>
                            <w:r>
                              <w:rPr>
                                <w:rFonts w:ascii="Calibri" w:eastAsia="Calibri" w:hAnsi="Calibri" w:cs="Calibri"/>
                                <w:spacing w:val="-171"/>
                                <w:sz w:val="12"/>
                              </w:rPr>
                              <w:t xml:space="preserve"> </w:t>
                            </w:r>
                            <w:r>
                              <w:rPr>
                                <w:rFonts w:ascii="Calibri" w:eastAsia="Calibri" w:hAnsi="Calibri" w:cs="Calibri"/>
                                <w:sz w:val="12"/>
                              </w:rPr>
                              <w:t>2018</w:t>
                            </w:r>
                            <w:r>
                              <w:rPr>
                                <w:rFonts w:ascii="Calibri" w:eastAsia="Calibri" w:hAnsi="Calibri" w:cs="Calibri"/>
                                <w:spacing w:val="-171"/>
                                <w:sz w:val="12"/>
                              </w:rPr>
                              <w:t xml:space="preserve"> </w:t>
                            </w:r>
                            <w:r>
                              <w:rPr>
                                <w:rFonts w:ascii="Calibri" w:eastAsia="Calibri" w:hAnsi="Calibri" w:cs="Calibri"/>
                                <w:sz w:val="12"/>
                              </w:rPr>
                              <w:t>MA</w:t>
                            </w:r>
                            <w:r>
                              <w:rPr>
                                <w:rFonts w:ascii="Calibri" w:eastAsia="Calibri" w:hAnsi="Calibri" w:cs="Calibri"/>
                                <w:spacing w:val="-171"/>
                                <w:sz w:val="12"/>
                              </w:rPr>
                              <w:t xml:space="preserve"> </w:t>
                            </w:r>
                            <w:r>
                              <w:rPr>
                                <w:rFonts w:ascii="Calibri" w:eastAsia="Calibri" w:hAnsi="Calibri" w:cs="Calibri"/>
                                <w:sz w:val="12"/>
                              </w:rPr>
                              <w:t>Healthcare</w:t>
                            </w:r>
                            <w:r>
                              <w:rPr>
                                <w:rFonts w:ascii="Calibri" w:eastAsia="Calibri" w:hAnsi="Calibri" w:cs="Calibri"/>
                                <w:spacing w:val="-171"/>
                                <w:sz w:val="12"/>
                              </w:rPr>
                              <w:t xml:space="preserve"> </w:t>
                            </w:r>
                            <w:r>
                              <w:rPr>
                                <w:rFonts w:ascii="Calibri" w:eastAsia="Calibri" w:hAnsi="Calibri" w:cs="Calibri"/>
                                <w:sz w:val="12"/>
                              </w:rPr>
                              <w:t>Ltd</w:t>
                            </w:r>
                          </w:p>
                        </w:txbxContent>
                      </wps:txbx>
                      <wps:bodyPr horzOverflow="overflow" vert="horz" lIns="0" tIns="0" rIns="0" bIns="0" rtlCol="0">
                        <a:noAutofit/>
                      </wps:bodyPr>
                    </wps:wsp>
                  </wpg:wgp>
                </a:graphicData>
              </a:graphic>
            </wp:anchor>
          </w:drawing>
        </mc:Choice>
        <mc:Fallback>
          <w:pict>
            <v:group id="Group 10088" o:spid="_x0000_s1052" style="position:absolute;left:0;text-align:left;margin-left:0;margin-top:718pt;width:609.45pt;height:90.05pt;z-index:251663360;mso-position-horizontal-relative:page;mso-position-vertical-relative:page" coordsize="77400,1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">
              <v:shape id="Shape 10089" o:spid="_x0000_s1053" style="position:absolute;top:11439;width:77400;height:0;visibility:visible;mso-wrap-style:square;v-text-anchor:top" coordsize="77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Us8UA&#10;AADeAAAADwAAAGRycy9kb3ducmV2LnhtbERP32vCMBB+H+x/CDfwbSabIK4aRSpbZS/DbqKPR3O2&#10;weZSmqjdf78MBnu7j+/nLVaDa8WV+mA9a3gaKxDElTeWaw1fn6+PMxAhIhtsPZOGbwqwWt7fLTAz&#10;/sY7upaxFimEQ4Yamhi7TMpQNeQwjH1HnLiT7x3GBPtamh5vKdy18lmpqXRoOTU02FHeUHUuL07D&#10;285uJvlHdyoO9rjdv2+4yMtC69HDsJ6DiDTEf/Gfe2vSfKVmL/D7Trp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55SzxQAAAN4AAAAPAAAAAAAAAAAAAAAAAJgCAABkcnMv&#10;ZG93bnJldi54bWxQSwUGAAAAAAQABAD1AAAAigMAAAAA&#10;" path="m7740002,l,e" filled="f" strokeweight=".1pt">
                <v:stroke miterlimit="1" joinstyle="miter"/>
                <v:path arrowok="t" textboxrect="0,0,7740002,0"/>
              </v:shape>
              <v:shape id="Shape 10091" o:spid="_x0000_s1054" style="position:absolute;top:9819;width:77400;height:0;visibility:visible;mso-wrap-style:square;v-text-anchor:top" coordsize="77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gOaMUA&#10;AADeAAAADwAAAGRycy9kb3ducmV2LnhtbERP32vCMBB+F/Y/hBvsTRM3ENcZZVS2ii/DbuIej+Zs&#10;w5pLaTKt/70ZCHu7j+/nLVaDa8WJ+mA9a5hOFAjiyhvLtYavz7fxHESIyAZbz6ThQgFWy7vRAjPj&#10;z7yjUxlrkUI4ZKihibHLpAxVQw7DxHfEiTv63mFMsK+l6fGcwl0rH5WaSYeWU0ODHeUNVT/lr9Pw&#10;vrPrp/yjOxYH+73Zb9dc5GWh9cP98PoCItIQ/8U398ak+Uo9T+HvnXSD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SA5oxQAAAN4AAAAPAAAAAAAAAAAAAAAAAJgCAABkcnMv&#10;ZG93bnJldi54bWxQSwUGAAAAAAQABAD1AAAAigMAAAAA&#10;" path="m7740002,l,e" filled="f" strokeweight=".1pt">
                <v:stroke miterlimit="1" joinstyle="miter"/>
                <v:path arrowok="t" textboxrect="0,0,7740002,0"/>
              </v:shape>
              <v:rect id="Rectangle 10093" o:spid="_x0000_s1055" style="position:absolute;left:47182;top:10128;width:12810;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Gz3cQA&#10;AADeAAAADwAAAGRycy9kb3ducmV2LnhtbERPTWvCQBC9C/0PyxS86W5bEB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xs93EAAAA3gAAAA8AAAAAAAAAAAAAAAAAmAIAAGRycy9k&#10;b3ducmV2LnhtbFBLBQYAAAAABAAEAPUAAACJAwAAAAA=&#10;" filled="f" stroked="f">
                <v:textbox inset="0,0,0,0">
                  <w:txbxContent>
                    <w:p w:rsidR="00F82884" w:rsidRDefault="00646F38">
                      <w:pPr>
                        <w:spacing w:after="160" w:line="259" w:lineRule="auto"/>
                        <w:ind w:left="0" w:firstLine="0"/>
                      </w:pPr>
                      <w:r>
                        <w:rPr>
                          <w:rFonts w:ascii="Calibri" w:eastAsia="Calibri" w:hAnsi="Calibri" w:cs="Calibri"/>
                          <w:sz w:val="14"/>
                        </w:rPr>
                        <w:t>November</w:t>
                      </w:r>
                      <w:r>
                        <w:rPr>
                          <w:rFonts w:ascii="Calibri" w:eastAsia="Calibri" w:hAnsi="Calibri" w:cs="Calibri"/>
                          <w:spacing w:val="-9"/>
                          <w:sz w:val="14"/>
                        </w:rPr>
                        <w:t xml:space="preserve"> </w:t>
                      </w:r>
                      <w:r>
                        <w:rPr>
                          <w:rFonts w:ascii="Calibri" w:eastAsia="Calibri" w:hAnsi="Calibri" w:cs="Calibri"/>
                          <w:sz w:val="14"/>
                        </w:rPr>
                        <w:t>2018</w:t>
                      </w:r>
                      <w:r>
                        <w:rPr>
                          <w:rFonts w:ascii="Calibri" w:eastAsia="Calibri" w:hAnsi="Calibri" w:cs="Calibri"/>
                          <w:spacing w:val="-9"/>
                          <w:sz w:val="14"/>
                        </w:rPr>
                        <w:t xml:space="preserve">   </w:t>
                      </w:r>
                      <w:r>
                        <w:rPr>
                          <w:rFonts w:ascii="Calibri" w:eastAsia="Calibri" w:hAnsi="Calibri" w:cs="Calibri"/>
                          <w:sz w:val="14"/>
                        </w:rPr>
                        <w:t>Vol</w:t>
                      </w:r>
                      <w:r>
                        <w:rPr>
                          <w:rFonts w:ascii="Calibri" w:eastAsia="Calibri" w:hAnsi="Calibri" w:cs="Calibri"/>
                          <w:spacing w:val="-9"/>
                          <w:sz w:val="14"/>
                        </w:rPr>
                        <w:t xml:space="preserve"> </w:t>
                      </w:r>
                      <w:r>
                        <w:rPr>
                          <w:rFonts w:ascii="Calibri" w:eastAsia="Calibri" w:hAnsi="Calibri" w:cs="Calibri"/>
                          <w:sz w:val="14"/>
                        </w:rPr>
                        <w:t>12</w:t>
                      </w:r>
                      <w:r>
                        <w:rPr>
                          <w:rFonts w:ascii="Calibri" w:eastAsia="Calibri" w:hAnsi="Calibri" w:cs="Calibri"/>
                          <w:spacing w:val="-9"/>
                          <w:sz w:val="14"/>
                        </w:rPr>
                        <w:t xml:space="preserve"> </w:t>
                      </w:r>
                      <w:r>
                        <w:rPr>
                          <w:rFonts w:ascii="Calibri" w:eastAsia="Calibri" w:hAnsi="Calibri" w:cs="Calibri"/>
                          <w:sz w:val="14"/>
                        </w:rPr>
                        <w:t>No</w:t>
                      </w:r>
                      <w:r>
                        <w:rPr>
                          <w:rFonts w:ascii="Calibri" w:eastAsia="Calibri" w:hAnsi="Calibri" w:cs="Calibri"/>
                          <w:spacing w:val="-9"/>
                          <w:sz w:val="14"/>
                        </w:rPr>
                        <w:t xml:space="preserve"> </w:t>
                      </w:r>
                      <w:r>
                        <w:rPr>
                          <w:rFonts w:ascii="Calibri" w:eastAsia="Calibri" w:hAnsi="Calibri" w:cs="Calibri"/>
                          <w:sz w:val="14"/>
                        </w:rPr>
                        <w:t>11</w:t>
                      </w:r>
                    </w:p>
                  </w:txbxContent>
                </v:textbox>
              </v:rect>
              <v:rect id="Rectangle 10094" o:spid="_x0000_s1056" style="position:absolute;left:56817;top:10128;width:21115;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grqcQA&#10;AADeAAAADwAAAGRycy9kb3ducmV2LnhtbERPTWvCQBC9C/0PyxS86W5LERNdRVqLHq0WrLchOybB&#10;7GzIrib6692C4G0e73Om885W4kKNLx1reBsqEMSZMyXnGn5334MxCB+QDVaOScOVPMxnL70ppsa1&#10;/EOXbchFDGGfooYihDqV0mcFWfRDVxNH7ugaiyHCJpemwTaG20q+KzWSFkuODQXW9FlQdtqerYbV&#10;uF78rd2tzavlYbXf7JOvXRK07r92iwmIQF14ih/utYnzlUo+4P+de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YK6nEAAAA3gAAAA8AAAAAAAAAAAAAAAAAmAIAAGRycy9k&#10;b3ducmV2LnhtbFBLBQYAAAAABAAEAPUAAACJAwAAAAA=&#10;" filled="f" stroked="f">
                <v:textbox inset="0,0,0,0">
                  <w:txbxContent>
                    <w:p w:rsidR="00F82884" w:rsidRDefault="00646F38">
                      <w:pPr>
                        <w:spacing w:after="160" w:line="259" w:lineRule="auto"/>
                        <w:ind w:left="0" w:firstLine="0"/>
                      </w:pPr>
                      <w:r>
                        <w:rPr>
                          <w:rFonts w:ascii="Calibri" w:eastAsia="Calibri" w:hAnsi="Calibri" w:cs="Calibri"/>
                          <w:b/>
                          <w:spacing w:val="-11"/>
                          <w:sz w:val="14"/>
                        </w:rPr>
                        <w:t xml:space="preserve">    </w:t>
                      </w:r>
                      <w:r>
                        <w:rPr>
                          <w:rFonts w:ascii="Calibri" w:eastAsia="Calibri" w:hAnsi="Calibri" w:cs="Calibri"/>
                          <w:b/>
                          <w:sz w:val="14"/>
                        </w:rPr>
                        <w:t>British</w:t>
                      </w:r>
                      <w:r>
                        <w:rPr>
                          <w:rFonts w:ascii="Calibri" w:eastAsia="Calibri" w:hAnsi="Calibri" w:cs="Calibri"/>
                          <w:b/>
                          <w:spacing w:val="-11"/>
                          <w:sz w:val="14"/>
                        </w:rPr>
                        <w:t xml:space="preserve"> </w:t>
                      </w:r>
                      <w:r>
                        <w:rPr>
                          <w:rFonts w:ascii="Calibri" w:eastAsia="Calibri" w:hAnsi="Calibri" w:cs="Calibri"/>
                          <w:b/>
                          <w:sz w:val="14"/>
                        </w:rPr>
                        <w:t>Journal</w:t>
                      </w:r>
                      <w:r>
                        <w:rPr>
                          <w:rFonts w:ascii="Calibri" w:eastAsia="Calibri" w:hAnsi="Calibri" w:cs="Calibri"/>
                          <w:b/>
                          <w:spacing w:val="-11"/>
                          <w:sz w:val="14"/>
                        </w:rPr>
                        <w:t xml:space="preserve"> </w:t>
                      </w:r>
                      <w:r>
                        <w:rPr>
                          <w:rFonts w:ascii="Calibri" w:eastAsia="Calibri" w:hAnsi="Calibri" w:cs="Calibri"/>
                          <w:b/>
                          <w:sz w:val="14"/>
                        </w:rPr>
                        <w:t>of</w:t>
                      </w:r>
                      <w:r>
                        <w:rPr>
                          <w:rFonts w:ascii="Calibri" w:eastAsia="Calibri" w:hAnsi="Calibri" w:cs="Calibri"/>
                          <w:b/>
                          <w:spacing w:val="-11"/>
                          <w:sz w:val="14"/>
                        </w:rPr>
                        <w:t xml:space="preserve"> </w:t>
                      </w:r>
                      <w:r>
                        <w:rPr>
                          <w:rFonts w:ascii="Calibri" w:eastAsia="Calibri" w:hAnsi="Calibri" w:cs="Calibri"/>
                          <w:b/>
                          <w:sz w:val="14"/>
                        </w:rPr>
                        <w:t>Healthcare</w:t>
                      </w:r>
                      <w:r>
                        <w:rPr>
                          <w:rFonts w:ascii="Calibri" w:eastAsia="Calibri" w:hAnsi="Calibri" w:cs="Calibri"/>
                          <w:b/>
                          <w:spacing w:val="-11"/>
                          <w:sz w:val="14"/>
                        </w:rPr>
                        <w:t xml:space="preserve"> </w:t>
                      </w:r>
                      <w:r>
                        <w:rPr>
                          <w:rFonts w:ascii="Calibri" w:eastAsia="Calibri" w:hAnsi="Calibri" w:cs="Calibri"/>
                          <w:b/>
                          <w:sz w:val="14"/>
                        </w:rPr>
                        <w:t>Assistants</w:t>
                      </w:r>
                    </w:p>
                  </w:txbxContent>
                </v:textbox>
              </v:rect>
              <v:rect id="Rectangle 10092" o:spid="_x0000_s1057" style="position:absolute;left:4319;top:10125;width:2104;height:1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0WRsQA&#10;AADeAAAADwAAAGRycy9kb3ducmV2LnhtbERPS2vCQBC+C/0PyxS86W49iEldRVpFjz4KqbchOyah&#10;2dmQXU3017uFQm/z8T1nvuxtLW7U+sqxhrexAkGcO1NxoeHrtBnNQPiAbLB2TBru5GG5eBnMMTWu&#10;4wPdjqEQMYR9ihrKEJpUSp+XZNGPXUMcuYtrLYYI20KaFrsYbms5UWoqLVYcG0ps6KOk/Od4tRq2&#10;s2b1vXOPrqjX5222z5LPUxK0Hr72q3cQgfrwL/5z70ycr1Qygd934g1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9FkbEAAAA3gAAAA8AAAAAAAAAAAAAAAAAmAIAAGRycy9k&#10;b3ducmV2LnhtbFBLBQYAAAAABAAEAPUAAACJAwAAAAA=&#10;" filled="f" stroked="f">
                <v:textbox inset="0,0,0,0">
                  <w:txbxContent>
                    <w:p w:rsidR="00F82884" w:rsidRDefault="00646F38">
                      <w:pPr>
                        <w:spacing w:after="160" w:line="259" w:lineRule="auto"/>
                        <w:ind w:left="0" w:firstLine="0"/>
                      </w:pPr>
                      <w:r>
                        <w:rPr>
                          <w:rFonts w:ascii="Calibri" w:eastAsia="Calibri" w:hAnsi="Calibri" w:cs="Calibri"/>
                          <w:b/>
                          <w:sz w:val="14"/>
                        </w:rPr>
                        <w:fldChar w:fldCharType="begin"/>
                      </w:r>
                      <w:r>
                        <w:rPr>
                          <w:rFonts w:ascii="Calibri" w:eastAsia="Calibri" w:hAnsi="Calibri" w:cs="Calibri"/>
                          <w:b/>
                          <w:sz w:val="14"/>
                        </w:rPr>
                        <w:instrText xml:space="preserve"> PAGE   \* MERGEFORMAT </w:instrText>
                      </w:r>
                      <w:r>
                        <w:rPr>
                          <w:rFonts w:ascii="Calibri" w:eastAsia="Calibri" w:hAnsi="Calibri" w:cs="Calibri"/>
                          <w:b/>
                          <w:sz w:val="14"/>
                        </w:rPr>
                        <w:fldChar w:fldCharType="separate"/>
                      </w:r>
                      <w:r>
                        <w:rPr>
                          <w:rFonts w:ascii="Calibri" w:eastAsia="Calibri" w:hAnsi="Calibri" w:cs="Calibri"/>
                          <w:b/>
                          <w:sz w:val="14"/>
                        </w:rPr>
                        <w:t>550</w:t>
                      </w:r>
                      <w:r>
                        <w:rPr>
                          <w:rFonts w:ascii="Calibri" w:eastAsia="Calibri" w:hAnsi="Calibri" w:cs="Calibri"/>
                          <w:b/>
                          <w:sz w:val="14"/>
                        </w:rPr>
                        <w:fldChar w:fldCharType="end"/>
                      </w:r>
                    </w:p>
                  </w:txbxContent>
                </v:textbox>
              </v:rect>
              <v:rect id="Rectangle 10090" o:spid="_x0000_s1058" style="position:absolute;left:68565;top:2031;width:10473;height:121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tva8gA&#10;AADeAAAADwAAAGRycy9kb3ducmV2LnhtbESPT08CQQzF7yZ8h0lNuMkMhqCuDISYmOUCiaDGY93p&#10;/ok7nXVngOXb24MJtzZ9fe/9FqvBt+pEfWwCW5hODCjiIriGKwvvh9e7R1AxITtsA5OFC0VYLUc3&#10;C8xcOPMbnfapUmLCMUMLdUpdpnUsavIYJ6EjllsZeo9J1r7SrsezmPtW3xsz1x4bloQaO3qpqfjZ&#10;H72Fj+nh+JnH3Td/lb8Ps23Kd2WVWzu+HdbPoBIN6Sr+/944qW/MkwAIjs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e29ryAAAAN4AAAAPAAAAAAAAAAAAAAAAAJgCAABk&#10;cnMvZG93bnJldi54bWxQSwUGAAAAAAQABAD1AAAAjQMAAAAA&#10;" filled="f" stroked="f">
                <v:textbox inset="0,0,0,0">
                  <w:txbxContent>
                    <w:p w:rsidR="00F82884" w:rsidRDefault="00646F38">
                      <w:pPr>
                        <w:spacing w:after="160" w:line="259" w:lineRule="auto"/>
                        <w:ind w:left="0" w:firstLine="0"/>
                      </w:pPr>
                      <w:r>
                        <w:rPr>
                          <w:rFonts w:ascii="Calibri" w:eastAsia="Calibri" w:hAnsi="Calibri" w:cs="Calibri"/>
                          <w:sz w:val="12"/>
                        </w:rPr>
                        <w:t>©</w:t>
                      </w:r>
                      <w:r>
                        <w:rPr>
                          <w:rFonts w:ascii="Calibri" w:eastAsia="Calibri" w:hAnsi="Calibri" w:cs="Calibri"/>
                          <w:spacing w:val="-171"/>
                          <w:sz w:val="12"/>
                        </w:rPr>
                        <w:t xml:space="preserve"> </w:t>
                      </w:r>
                      <w:r>
                        <w:rPr>
                          <w:rFonts w:ascii="Calibri" w:eastAsia="Calibri" w:hAnsi="Calibri" w:cs="Calibri"/>
                          <w:sz w:val="12"/>
                        </w:rPr>
                        <w:t>2018</w:t>
                      </w:r>
                      <w:r>
                        <w:rPr>
                          <w:rFonts w:ascii="Calibri" w:eastAsia="Calibri" w:hAnsi="Calibri" w:cs="Calibri"/>
                          <w:spacing w:val="-171"/>
                          <w:sz w:val="12"/>
                        </w:rPr>
                        <w:t xml:space="preserve"> </w:t>
                      </w:r>
                      <w:r>
                        <w:rPr>
                          <w:rFonts w:ascii="Calibri" w:eastAsia="Calibri" w:hAnsi="Calibri" w:cs="Calibri"/>
                          <w:sz w:val="12"/>
                        </w:rPr>
                        <w:t>MA</w:t>
                      </w:r>
                      <w:r>
                        <w:rPr>
                          <w:rFonts w:ascii="Calibri" w:eastAsia="Calibri" w:hAnsi="Calibri" w:cs="Calibri"/>
                          <w:spacing w:val="-171"/>
                          <w:sz w:val="12"/>
                        </w:rPr>
                        <w:t xml:space="preserve"> </w:t>
                      </w:r>
                      <w:r>
                        <w:rPr>
                          <w:rFonts w:ascii="Calibri" w:eastAsia="Calibri" w:hAnsi="Calibri" w:cs="Calibri"/>
                          <w:sz w:val="12"/>
                        </w:rPr>
                        <w:t>Healthcare</w:t>
                      </w:r>
                      <w:r>
                        <w:rPr>
                          <w:rFonts w:ascii="Calibri" w:eastAsia="Calibri" w:hAnsi="Calibri" w:cs="Calibri"/>
                          <w:spacing w:val="-171"/>
                          <w:sz w:val="12"/>
                        </w:rPr>
                        <w:t xml:space="preserve"> </w:t>
                      </w:r>
                      <w:r>
                        <w:rPr>
                          <w:rFonts w:ascii="Calibri" w:eastAsia="Calibri" w:hAnsi="Calibri" w:cs="Calibri"/>
                          <w:sz w:val="12"/>
                        </w:rPr>
                        <w:t>Ltd</w:t>
                      </w:r>
                    </w:p>
                  </w:txbxContent>
                </v:textbox>
              </v:rect>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646F38">
      <w:pPr>
        <w:spacing w:after="0" w:line="240" w:lineRule="auto"/>
      </w:pPr>
      <w:r>
        <w:separator/>
      </w:r>
    </w:p>
  </w:footnote>
  <w:footnote w:type="continuationSeparator" w:id="0">
    <w:p w:rsidR="00000000" w:rsidRDefault="00646F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84" w:rsidRDefault="00646F38">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540639</wp:posOffset>
              </wp:positionV>
              <wp:extent cx="7740002" cy="1270"/>
              <wp:effectExtent l="0" t="0" r="0" b="0"/>
              <wp:wrapSquare wrapText="bothSides"/>
              <wp:docPr id="10127" name="Group 10127"/>
              <wp:cNvGraphicFramePr/>
              <a:graphic xmlns:a="http://schemas.openxmlformats.org/drawingml/2006/main">
                <a:graphicData uri="http://schemas.microsoft.com/office/word/2010/wordprocessingGroup">
                  <wpg:wgp>
                    <wpg:cNvGrpSpPr/>
                    <wpg:grpSpPr>
                      <a:xfrm>
                        <a:off x="0" y="0"/>
                        <a:ext cx="7740002" cy="1270"/>
                        <a:chOff x="0" y="0"/>
                        <a:chExt cx="7740002" cy="1270"/>
                      </a:xfrm>
                    </wpg:grpSpPr>
                    <wps:wsp>
                      <wps:cNvPr id="10128" name="Shape 10128"/>
                      <wps:cNvSpPr/>
                      <wps:spPr>
                        <a:xfrm>
                          <a:off x="0" y="0"/>
                          <a:ext cx="7740002" cy="0"/>
                        </a:xfrm>
                        <a:custGeom>
                          <a:avLst/>
                          <a:gdLst/>
                          <a:ahLst/>
                          <a:cxnLst/>
                          <a:rect l="0" t="0" r="0" b="0"/>
                          <a:pathLst>
                            <a:path w="7740002">
                              <a:moveTo>
                                <a:pt x="7740002" y="0"/>
                              </a:moveTo>
                              <a:lnTo>
                                <a:pt x="0" y="0"/>
                              </a:lnTo>
                            </a:path>
                          </a:pathLst>
                        </a:custGeom>
                        <a:ln w="127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C8B066A" id="Group 10127" o:spid="_x0000_s1026" style="position:absolute;margin-left:0;margin-top:42.55pt;width:609.45pt;height:.1pt;z-index:251658240;mso-position-horizontal-relative:page;mso-position-vertical-relative:page" coordsize="77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">
              <v:shape id="Shape 10128" o:spid="_x0000_s1027" style="position:absolute;width:77400;height:0;visibility:visible;mso-wrap-style:square;v-text-anchor:top" coordsize="77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xhj8gA&#10;AADeAAAADwAAAGRycy9kb3ducmV2LnhtbESPQWvCQBCF74X+h2UKvdWNFkpJXUUiNdJLMSr1OGTH&#10;ZGl2NmRXTf9951DobYb35r1v5svRd+pKQ3SBDUwnGSjiOljHjYHD/v3pFVRMyBa7wGTghyIsF/d3&#10;c8xtuPGOrlVqlIRwzNFAm1Kfax3rljzGSeiJRTuHwWOSdWi0HfAm4b7Tsyx70R4dS0OLPRUt1d/V&#10;xRvY7Nz6ufjsz+WXO22PH2sui6o05vFhXL2BSjSmf/Pf9dYKfjadCa+8IzP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LGGPyAAAAN4AAAAPAAAAAAAAAAAAAAAAAJgCAABk&#10;cnMvZG93bnJldi54bWxQSwUGAAAAAAQABAD1AAAAjQMAAAAA&#10;" path="m7740002,l,e" filled="f" strokeweight=".1pt">
                <v:stroke miterlimit="1" joinstyle="miter"/>
                <v:path arrowok="t" textboxrect="0,0,7740002,0"/>
              </v:shape>
              <w10:wrap type="square" anchorx="page" anchory="page"/>
            </v:group>
          </w:pict>
        </mc:Fallback>
      </mc:AlternateContent>
    </w:r>
    <w:r>
      <w:rPr>
        <w:rFonts w:ascii="Calibri" w:eastAsia="Calibri" w:hAnsi="Calibri" w:cs="Calibri"/>
        <w:b/>
        <w:color w:val="009F4F"/>
      </w:rPr>
      <w:t>CLINICAL</w:t>
    </w:r>
    <w:r>
      <w:rPr>
        <w:rFonts w:ascii="Calibri" w:eastAsia="Calibri" w:hAnsi="Calibri" w:cs="Calibri"/>
        <w:color w:val="F5791F"/>
      </w:rPr>
      <w:t xml:space="preserve"> </w:t>
    </w:r>
    <w:r>
      <w:rPr>
        <w:rFonts w:ascii="Calibri" w:eastAsia="Calibri" w:hAnsi="Calibri" w:cs="Calibri"/>
        <w:b/>
      </w:rPr>
      <w:t xml:space="preserve"> I  </w:t>
    </w:r>
    <w:r>
      <w:rPr>
        <w:rFonts w:ascii="Calibri" w:eastAsia="Calibri" w:hAnsi="Calibri" w:cs="Calibri"/>
      </w:rPr>
      <w:t>Patient–centred care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84" w:rsidRDefault="00646F38">
    <w:pPr>
      <w:spacing w:after="0" w:line="259" w:lineRule="auto"/>
      <w:ind w:left="0" w:right="-70" w:firstLine="0"/>
      <w:jc w:val="righ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540639</wp:posOffset>
              </wp:positionV>
              <wp:extent cx="7740002" cy="1270"/>
              <wp:effectExtent l="0" t="0" r="0" b="0"/>
              <wp:wrapSquare wrapText="bothSides"/>
              <wp:docPr id="10105" name="Group 10105"/>
              <wp:cNvGraphicFramePr/>
              <a:graphic xmlns:a="http://schemas.openxmlformats.org/drawingml/2006/main">
                <a:graphicData uri="http://schemas.microsoft.com/office/word/2010/wordprocessingGroup">
                  <wpg:wgp>
                    <wpg:cNvGrpSpPr/>
                    <wpg:grpSpPr>
                      <a:xfrm>
                        <a:off x="0" y="0"/>
                        <a:ext cx="7740002" cy="1270"/>
                        <a:chOff x="0" y="0"/>
                        <a:chExt cx="7740002" cy="1270"/>
                      </a:xfrm>
                    </wpg:grpSpPr>
                    <wps:wsp>
                      <wps:cNvPr id="10106" name="Shape 10106"/>
                      <wps:cNvSpPr/>
                      <wps:spPr>
                        <a:xfrm>
                          <a:off x="0" y="0"/>
                          <a:ext cx="7740002" cy="0"/>
                        </a:xfrm>
                        <a:custGeom>
                          <a:avLst/>
                          <a:gdLst/>
                          <a:ahLst/>
                          <a:cxnLst/>
                          <a:rect l="0" t="0" r="0" b="0"/>
                          <a:pathLst>
                            <a:path w="7740002">
                              <a:moveTo>
                                <a:pt x="7740002" y="0"/>
                              </a:moveTo>
                              <a:lnTo>
                                <a:pt x="0" y="0"/>
                              </a:lnTo>
                            </a:path>
                          </a:pathLst>
                        </a:custGeom>
                        <a:ln w="127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3D97C00" id="Group 10105" o:spid="_x0000_s1026" style="position:absolute;margin-left:0;margin-top:42.55pt;width:609.45pt;height:.1pt;z-index:251659264;mso-position-horizontal-relative:page;mso-position-vertical-relative:page" coordsize="77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">
              <v:shape id="Shape 10106" o:spid="_x0000_s1027" style="position:absolute;width:77400;height:0;visibility:visible;mso-wrap-style:square;v-text-anchor:top" coordsize="77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MBsQA&#10;AADeAAAADwAAAGRycy9kb3ducmV2LnhtbERP32vCMBB+F/Y/hBv4pokbiFSjjMpW8WXYbbjHoznb&#10;sOZSmkzrf28Gwt7u4/t5q83gWnGmPljPGmZTBYK48sZyreHz43WyABEissHWM2m4UoDN+mG0wsz4&#10;Cx/oXMZapBAOGWpoYuwyKUPVkMMw9R1x4k6+dxgT7GtperykcNfKJ6Xm0qHl1NBgR3lD1U/56zS8&#10;Hez2OX/vTsXRfu++9lsu8rLQevw4vCxBRBriv/ju3pk0X83UHP7eST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KDAbEAAAA3gAAAA8AAAAAAAAAAAAAAAAAmAIAAGRycy9k&#10;b3ducmV2LnhtbFBLBQYAAAAABAAEAPUAAACJAwAAAAA=&#10;" path="m7740002,l,e" filled="f" strokeweight=".1pt">
                <v:stroke miterlimit="1" joinstyle="miter"/>
                <v:path arrowok="t" textboxrect="0,0,7740002,0"/>
              </v:shape>
              <w10:wrap type="square" anchorx="page" anchory="page"/>
            </v:group>
          </w:pict>
        </mc:Fallback>
      </mc:AlternateContent>
    </w:r>
    <w:r>
      <w:rPr>
        <w:rFonts w:ascii="Calibri" w:eastAsia="Calibri" w:hAnsi="Calibri" w:cs="Calibri"/>
      </w:rPr>
      <w:t>Patient–centred care</w:t>
    </w:r>
    <w:r>
      <w:rPr>
        <w:rFonts w:ascii="Calibri" w:eastAsia="Calibri" w:hAnsi="Calibri" w:cs="Calibri"/>
        <w:color w:val="F5791F"/>
      </w:rPr>
      <w:t xml:space="preserve"> </w:t>
    </w:r>
    <w:r>
      <w:rPr>
        <w:rFonts w:ascii="Calibri" w:eastAsia="Calibri" w:hAnsi="Calibri" w:cs="Calibri"/>
        <w:b/>
      </w:rPr>
      <w:t xml:space="preserve"> I </w:t>
    </w:r>
    <w:r>
      <w:rPr>
        <w:rFonts w:ascii="Calibri" w:eastAsia="Calibri" w:hAnsi="Calibri" w:cs="Calibri"/>
        <w:color w:val="F5791F"/>
      </w:rPr>
      <w:t xml:space="preserve"> </w:t>
    </w:r>
    <w:r>
      <w:rPr>
        <w:rFonts w:ascii="Calibri" w:eastAsia="Calibri" w:hAnsi="Calibri" w:cs="Calibri"/>
        <w:b/>
        <w:color w:val="009F4F"/>
      </w:rPr>
      <w:t xml:space="preserve">CLINICAL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884" w:rsidRDefault="00646F38">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540639</wp:posOffset>
              </wp:positionV>
              <wp:extent cx="7740002" cy="1270"/>
              <wp:effectExtent l="0" t="0" r="0" b="0"/>
              <wp:wrapSquare wrapText="bothSides"/>
              <wp:docPr id="10082" name="Group 10082"/>
              <wp:cNvGraphicFramePr/>
              <a:graphic xmlns:a="http://schemas.openxmlformats.org/drawingml/2006/main">
                <a:graphicData uri="http://schemas.microsoft.com/office/word/2010/wordprocessingGroup">
                  <wpg:wgp>
                    <wpg:cNvGrpSpPr/>
                    <wpg:grpSpPr>
                      <a:xfrm>
                        <a:off x="0" y="0"/>
                        <a:ext cx="7740002" cy="1270"/>
                        <a:chOff x="0" y="0"/>
                        <a:chExt cx="7740002" cy="1270"/>
                      </a:xfrm>
                    </wpg:grpSpPr>
                    <wps:wsp>
                      <wps:cNvPr id="10083" name="Shape 10083"/>
                      <wps:cNvSpPr/>
                      <wps:spPr>
                        <a:xfrm>
                          <a:off x="0" y="0"/>
                          <a:ext cx="7740002" cy="0"/>
                        </a:xfrm>
                        <a:custGeom>
                          <a:avLst/>
                          <a:gdLst/>
                          <a:ahLst/>
                          <a:cxnLst/>
                          <a:rect l="0" t="0" r="0" b="0"/>
                          <a:pathLst>
                            <a:path w="7740002">
                              <a:moveTo>
                                <a:pt x="7740002" y="0"/>
                              </a:moveTo>
                              <a:lnTo>
                                <a:pt x="0" y="0"/>
                              </a:lnTo>
                            </a:path>
                          </a:pathLst>
                        </a:custGeom>
                        <a:ln w="1270" cap="flat">
                          <a:miter lim="100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6079C80" id="Group 10082" o:spid="_x0000_s1026" style="position:absolute;margin-left:0;margin-top:42.55pt;width:609.45pt;height:.1pt;z-index:251660288;mso-position-horizontal-relative:page;mso-position-vertical-relative:page" coordsize="774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">
              <v:shape id="Shape 10083" o:spid="_x0000_s1027" style="position:absolute;width:77400;height:0;visibility:visible;mso-wrap-style:square;v-text-anchor:top" coordsize="774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jWcQA&#10;AADeAAAADwAAAGRycy9kb3ducmV2LnhtbERP32vCMBB+H+x/CDfwbSZOEKlGkcpW8WXYbejj0Zxt&#10;sLmUJtP63y+Dwd7u4/t5y/XgWnGlPljPGiZjBYK48sZyreHz4/V5DiJEZIOtZ9JwpwDr1ePDEjPj&#10;b3ygaxlrkUI4ZKihibHLpAxVQw7D2HfEiTv73mFMsK+l6fGWwl0rX5SaSYeWU0ODHeUNVZfy22l4&#10;O9jtNH/vzsXRnnZf+y0XeVloPXoaNgsQkYb4L/5z70yar9R8Cr/vp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o1nEAAAA3gAAAA8AAAAAAAAAAAAAAAAAmAIAAGRycy9k&#10;b3ducmV2LnhtbFBLBQYAAAAABAAEAPUAAACJAwAAAAA=&#10;" path="m7740002,l,e" filled="f" strokeweight=".1pt">
                <v:stroke miterlimit="1" joinstyle="miter"/>
                <v:path arrowok="t" textboxrect="0,0,7740002,0"/>
              </v:shape>
              <w10:wrap type="square" anchorx="page" anchory="page"/>
            </v:group>
          </w:pict>
        </mc:Fallback>
      </mc:AlternateContent>
    </w:r>
    <w:r>
      <w:rPr>
        <w:rFonts w:ascii="Calibri" w:eastAsia="Calibri" w:hAnsi="Calibri" w:cs="Calibri"/>
        <w:b/>
        <w:color w:val="009F4F"/>
      </w:rPr>
      <w:t>CLINICAL</w:t>
    </w:r>
    <w:r>
      <w:rPr>
        <w:rFonts w:ascii="Calibri" w:eastAsia="Calibri" w:hAnsi="Calibri" w:cs="Calibri"/>
        <w:color w:val="F5791F"/>
      </w:rPr>
      <w:t xml:space="preserve"> </w:t>
    </w:r>
    <w:r>
      <w:rPr>
        <w:rFonts w:ascii="Calibri" w:eastAsia="Calibri" w:hAnsi="Calibri" w:cs="Calibri"/>
        <w:b/>
      </w:rPr>
      <w:t xml:space="preserve"> I  </w:t>
    </w:r>
    <w:r>
      <w:rPr>
        <w:rFonts w:ascii="Calibri" w:eastAsia="Calibri" w:hAnsi="Calibri" w:cs="Calibri"/>
      </w:rPr>
      <w:t>Patient–centred care</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884"/>
    <w:rsid w:val="00646F38"/>
    <w:rsid w:val="00F828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32DF9F-4E3F-4FE9-B69E-43C48E1B26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54" w:lineRule="auto"/>
      <w:ind w:left="10" w:hanging="10"/>
    </w:pPr>
    <w:rPr>
      <w:rFonts w:ascii="Times New Roman" w:eastAsia="Times New Roman" w:hAnsi="Times New Roman" w:cs="Times New Roman"/>
      <w:color w:val="000000"/>
      <w:sz w:val="20"/>
    </w:rPr>
  </w:style>
  <w:style w:type="paragraph" w:styleId="Heading1">
    <w:name w:val="heading 1"/>
    <w:next w:val="Normal"/>
    <w:link w:val="Heading1Char"/>
    <w:uiPriority w:val="9"/>
    <w:unhideWhenUsed/>
    <w:qFormat/>
    <w:pPr>
      <w:keepNext/>
      <w:keepLines/>
      <w:spacing w:after="0"/>
      <w:outlineLvl w:val="0"/>
    </w:pPr>
    <w:rPr>
      <w:rFonts w:ascii="Times New Roman" w:eastAsia="Times New Roman" w:hAnsi="Times New Roman" w:cs="Times New Roman"/>
      <w:b/>
      <w:color w:val="000000"/>
      <w:sz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17"/>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CED8EA71.dotm</Template>
  <TotalTime>0</TotalTime>
  <Pages>5</Pages>
  <Words>4859</Words>
  <Characters>27701</Characters>
  <Application>Microsoft Office Word</Application>
  <DocSecurity>4</DocSecurity>
  <Lines>230</Lines>
  <Paragraphs>64</Paragraphs>
  <ScaleCrop>false</ScaleCrop>
  <Company>University of Sunderland</Company>
  <LinksUpToDate>false</LinksUpToDate>
  <CharactersWithSpaces>32496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Hall</dc:creator>
  <cp:keywords/>
  <cp:lastModifiedBy>Barry Hall</cp:lastModifiedBy>
  <cp:revision>2</cp:revision>
  <dcterms:created xsi:type="dcterms:W3CDTF">2019-02-08T14:34:00Z</dcterms:created>
  <dcterms:modified xsi:type="dcterms:W3CDTF">2019-02-08T14:34:00Z</dcterms:modified>
</cp:coreProperties>
</file>